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72B6" w14:textId="1787E78B" w:rsidR="008A4222" w:rsidRPr="00381494" w:rsidRDefault="00B551F7" w:rsidP="007370CE">
      <w:pPr>
        <w:pStyle w:val="CoverTitle"/>
      </w:pPr>
      <w:bookmarkStart w:id="0" w:name="_Hlk22825627"/>
      <w:r>
        <w:t>A</w:t>
      </w:r>
      <w:r w:rsidR="00AE33BB">
        <w:t>nnex 2</w:t>
      </w:r>
    </w:p>
    <w:bookmarkEnd w:id="0"/>
    <w:p w14:paraId="5E9ABAA9" w14:textId="77777777" w:rsidR="00AE33BB" w:rsidRPr="00381494" w:rsidRDefault="00AE33BB" w:rsidP="00AE33BB">
      <w:pPr>
        <w:pStyle w:val="HeadingA"/>
      </w:pPr>
      <w:r>
        <w:t>Women in Science: UK-Brazil Gender Equality Partnerships Call 2022</w:t>
      </w:r>
    </w:p>
    <w:p w14:paraId="328D4DE2" w14:textId="580B09D8" w:rsidR="009B5E43" w:rsidRPr="00381494" w:rsidRDefault="00AE33BB" w:rsidP="009B5E43">
      <w:pPr>
        <w:pStyle w:val="HeadingB"/>
      </w:pPr>
      <w:r>
        <w:t>Annex 2 – Application Response Sheet</w:t>
      </w:r>
    </w:p>
    <w:p w14:paraId="6AD10D62" w14:textId="77777777" w:rsidR="00AE33BB" w:rsidRPr="00DC2904" w:rsidRDefault="00AE33BB" w:rsidP="00AE33BB">
      <w:pPr>
        <w:pStyle w:val="HeadingB"/>
        <w:rPr>
          <w:sz w:val="32"/>
          <w:szCs w:val="22"/>
        </w:rPr>
      </w:pPr>
      <w:r w:rsidRPr="28615F59">
        <w:rPr>
          <w:sz w:val="32"/>
          <w:szCs w:val="32"/>
          <w:lang w:val="en-US"/>
        </w:rPr>
        <w:t>Instructions</w:t>
      </w:r>
    </w:p>
    <w:p w14:paraId="70FB57DE" w14:textId="77777777" w:rsidR="00AE33BB" w:rsidRPr="00241A42" w:rsidRDefault="00AE33BB" w:rsidP="00AE33BB">
      <w:pPr>
        <w:rPr>
          <w:sz w:val="22"/>
          <w:szCs w:val="22"/>
          <w:shd w:val="clear" w:color="auto" w:fill="FFFFFF"/>
        </w:rPr>
      </w:pPr>
      <w:r w:rsidRPr="00241A42">
        <w:rPr>
          <w:sz w:val="22"/>
          <w:szCs w:val="22"/>
          <w:shd w:val="clear" w:color="auto" w:fill="FFFFFF"/>
        </w:rPr>
        <w:t xml:space="preserve">Please complete this Form and upload all necessary documentation </w:t>
      </w:r>
      <w:r>
        <w:rPr>
          <w:sz w:val="22"/>
          <w:szCs w:val="22"/>
          <w:shd w:val="clear" w:color="auto" w:fill="FFFFFF"/>
        </w:rPr>
        <w:t xml:space="preserve">to the online form </w:t>
      </w:r>
      <w:r w:rsidRPr="00241A42">
        <w:rPr>
          <w:sz w:val="22"/>
          <w:szCs w:val="22"/>
          <w:shd w:val="clear" w:color="auto" w:fill="FFFFFF"/>
        </w:rPr>
        <w:t>by</w:t>
      </w:r>
      <w:r>
        <w:rPr>
          <w:sz w:val="22"/>
          <w:szCs w:val="22"/>
          <w:shd w:val="clear" w:color="auto" w:fill="FFFFFF"/>
        </w:rPr>
        <w:t xml:space="preserve"> </w:t>
      </w:r>
      <w:r>
        <w:rPr>
          <w:b/>
          <w:bCs/>
          <w:sz w:val="22"/>
          <w:szCs w:val="22"/>
          <w:shd w:val="clear" w:color="auto" w:fill="FFFFFF"/>
        </w:rPr>
        <w:t>20</w:t>
      </w:r>
      <w:r w:rsidRPr="28615F59">
        <w:rPr>
          <w:b/>
          <w:bCs/>
          <w:sz w:val="22"/>
          <w:szCs w:val="22"/>
          <w:shd w:val="clear" w:color="auto" w:fill="FFFFFF"/>
        </w:rPr>
        <w:t xml:space="preserve"> </w:t>
      </w:r>
      <w:r>
        <w:rPr>
          <w:b/>
          <w:bCs/>
          <w:sz w:val="22"/>
          <w:szCs w:val="22"/>
          <w:shd w:val="clear" w:color="auto" w:fill="FFFFFF"/>
        </w:rPr>
        <w:t>November</w:t>
      </w:r>
      <w:r w:rsidRPr="28615F59">
        <w:rPr>
          <w:b/>
          <w:bCs/>
          <w:sz w:val="22"/>
          <w:szCs w:val="22"/>
          <w:shd w:val="clear" w:color="auto" w:fill="FFFFFF"/>
        </w:rPr>
        <w:t xml:space="preserve"> 202</w:t>
      </w:r>
      <w:r>
        <w:rPr>
          <w:b/>
          <w:bCs/>
          <w:sz w:val="22"/>
          <w:szCs w:val="22"/>
          <w:shd w:val="clear" w:color="auto" w:fill="FFFFFF"/>
        </w:rPr>
        <w:t>2</w:t>
      </w:r>
      <w:r w:rsidRPr="00241A42">
        <w:rPr>
          <w:sz w:val="22"/>
          <w:szCs w:val="22"/>
          <w:shd w:val="clear" w:color="auto" w:fill="FFFFFF"/>
        </w:rPr>
        <w:t xml:space="preserve"> </w:t>
      </w:r>
      <w:r w:rsidRPr="28615F59">
        <w:rPr>
          <w:b/>
          <w:bCs/>
          <w:sz w:val="22"/>
          <w:szCs w:val="22"/>
          <w:shd w:val="clear" w:color="auto" w:fill="FFFFFF"/>
        </w:rPr>
        <w:t>23:59 (</w:t>
      </w:r>
      <w:r>
        <w:rPr>
          <w:b/>
          <w:bCs/>
          <w:sz w:val="22"/>
          <w:szCs w:val="22"/>
          <w:shd w:val="clear" w:color="auto" w:fill="FFFFFF"/>
        </w:rPr>
        <w:t>GMT-3</w:t>
      </w:r>
      <w:r w:rsidRPr="28615F59">
        <w:rPr>
          <w:b/>
          <w:bCs/>
          <w:sz w:val="22"/>
          <w:szCs w:val="22"/>
          <w:shd w:val="clear" w:color="auto" w:fill="FFFFFF"/>
        </w:rPr>
        <w:t xml:space="preserve">) </w:t>
      </w:r>
    </w:p>
    <w:p w14:paraId="7566D5CF" w14:textId="77777777" w:rsidR="00AE33BB" w:rsidRPr="00241A42" w:rsidRDefault="00AE33BB" w:rsidP="00AE33BB">
      <w:pPr>
        <w:rPr>
          <w:sz w:val="22"/>
          <w:szCs w:val="22"/>
          <w:shd w:val="clear" w:color="auto" w:fill="FFFFFF"/>
        </w:rPr>
      </w:pPr>
      <w:r w:rsidRPr="00241A42">
        <w:rPr>
          <w:sz w:val="22"/>
          <w:szCs w:val="22"/>
          <w:shd w:val="clear" w:color="auto" w:fill="FFFFFF"/>
        </w:rPr>
        <w:t xml:space="preserve">Fail to upload any required documentation will result in ineligibility. </w:t>
      </w:r>
    </w:p>
    <w:p w14:paraId="05255147" w14:textId="77777777" w:rsidR="00AE33BB" w:rsidRPr="00122DE3" w:rsidRDefault="00AE33BB" w:rsidP="00AE33BB">
      <w:pPr>
        <w:rPr>
          <w:shd w:val="clear" w:color="auto" w:fill="FFFFFF"/>
        </w:rPr>
      </w:pPr>
      <w:r w:rsidRPr="00241A42">
        <w:rPr>
          <w:sz w:val="22"/>
          <w:szCs w:val="22"/>
          <w:shd w:val="clear" w:color="auto" w:fill="FFFFFF"/>
        </w:rPr>
        <w:t>Only UK institutions awarded with Athena Swan certification (gold, silver</w:t>
      </w:r>
      <w:r>
        <w:rPr>
          <w:sz w:val="22"/>
          <w:szCs w:val="22"/>
          <w:shd w:val="clear" w:color="auto" w:fill="FFFFFF"/>
        </w:rPr>
        <w:t>,</w:t>
      </w:r>
      <w:r w:rsidRPr="00241A42">
        <w:rPr>
          <w:sz w:val="22"/>
          <w:szCs w:val="22"/>
          <w:shd w:val="clear" w:color="auto" w:fill="FFFFFF"/>
        </w:rPr>
        <w:t xml:space="preserve"> or bronze) are eligible for this call.</w:t>
      </w:r>
    </w:p>
    <w:p w14:paraId="564DA62C" w14:textId="77777777" w:rsidR="00AE33BB" w:rsidRDefault="00AE33BB" w:rsidP="00AE33BB">
      <w:pPr>
        <w:pStyle w:val="HeadingC"/>
      </w:pPr>
      <w:r>
        <w:t>Privacy consent</w:t>
      </w:r>
    </w:p>
    <w:p w14:paraId="7BECBD59" w14:textId="2595270A" w:rsidR="00AE33BB" w:rsidRDefault="00AE33BB" w:rsidP="00AE33BB">
      <w:r>
        <w:t xml:space="preserve">The British Council complies with data protection law in the UK (Data Protection Act 2018 / GDPR) and laws in project countries that meet internationally accepted standards. You have the right to ask for a copy of the information we hold on you, and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1" w:history="1">
        <w:r w:rsidRPr="006D1CD7">
          <w:rPr>
            <w:rStyle w:val="Hyperlink"/>
          </w:rPr>
          <w:t>www.britishcouncil.org/privacy</w:t>
        </w:r>
      </w:hyperlink>
      <w:r>
        <w:t xml:space="preserve"> </w:t>
      </w:r>
      <w:r>
        <w:t>or contact your local British Council office.</w:t>
      </w:r>
    </w:p>
    <w:p w14:paraId="72AF4A39" w14:textId="77777777" w:rsidR="00AE33BB" w:rsidRDefault="00AE33BB" w:rsidP="00AE33BB">
      <w:r>
        <w:t>We will keep your information for a period of seven years from the time of collection.</w:t>
      </w:r>
    </w:p>
    <w:p w14:paraId="49BF5BE6" w14:textId="66076A05" w:rsidR="00AE33BB" w:rsidRDefault="00AE33BB" w:rsidP="00AE33BB">
      <w:r>
        <w:rPr>
          <w:rFonts w:ascii="Segoe UI Symbol" w:hAnsi="Segoe UI Symbol" w:cs="Segoe UI Symbol"/>
        </w:rPr>
        <w:t>☐</w:t>
      </w:r>
      <w:r>
        <w:t>Yes</w:t>
      </w:r>
    </w:p>
    <w:p w14:paraId="572613C3" w14:textId="729B2B3A" w:rsidR="00AE33BB" w:rsidRDefault="00AE33BB" w:rsidP="00AE33BB">
      <w:r>
        <w:rPr>
          <w:rFonts w:ascii="Segoe UI Symbol" w:hAnsi="Segoe UI Symbol" w:cs="Segoe UI Symbol"/>
        </w:rPr>
        <w:t>☐</w:t>
      </w:r>
      <w:r>
        <w:t>No</w:t>
      </w:r>
    </w:p>
    <w:p w14:paraId="7C579CD9" w14:textId="77777777" w:rsidR="00AE33BB" w:rsidRDefault="00AE33BB" w:rsidP="00AE33BB">
      <w:pPr>
        <w:pStyle w:val="HeadingC"/>
      </w:pPr>
      <w:r>
        <w:t>Important notice</w:t>
      </w:r>
    </w:p>
    <w:p w14:paraId="4829233F" w14:textId="77777777" w:rsidR="00AE33BB" w:rsidRDefault="00AE33BB" w:rsidP="00AE33BB">
      <w:r>
        <w:lastRenderedPageBreak/>
        <w:t>Please see the call website for a Word version of the Application Form to be filled out and attached to this form, and which should be used to develop your application together with your partners. Please note, however, that the final version of your application MUST be submitted using this online form. The answers will NOT be automatically saved until you reach the last form page and click ‘send’.</w:t>
      </w:r>
    </w:p>
    <w:p w14:paraId="6D3A0FCF" w14:textId="41EE4E74" w:rsidR="00AE33BB" w:rsidRDefault="00AE33BB" w:rsidP="00AE33BB">
      <w:r>
        <w:t xml:space="preserve">If you are experiencing technical issues with the online form, please contact us BEFORE the submission deadline via </w:t>
      </w:r>
      <w:hyperlink r:id="rId12" w:history="1">
        <w:r w:rsidRPr="006D1CD7">
          <w:rPr>
            <w:rStyle w:val="Hyperlink"/>
          </w:rPr>
          <w:t>contato@britishcouncil.org.br</w:t>
        </w:r>
      </w:hyperlink>
      <w:r>
        <w:t>. If you alert us to technical issues only after the deadline, we may not be able to consider them when accessing eligibility of your application.</w:t>
      </w:r>
    </w:p>
    <w:p w14:paraId="45D6330E" w14:textId="159EFDDE" w:rsidR="00AE33BB" w:rsidRDefault="00AE33BB" w:rsidP="00AE33BB">
      <w:r>
        <w:rPr>
          <w:rFonts w:ascii="Segoe UI Symbol" w:hAnsi="Segoe UI Symbol" w:cs="Segoe UI Symbol"/>
        </w:rPr>
        <w:t>☐</w:t>
      </w:r>
      <w:r>
        <w:t xml:space="preserve"> I confirm that I have read and understood the above notice.</w:t>
      </w:r>
    </w:p>
    <w:p w14:paraId="0C0F7705" w14:textId="77777777" w:rsidR="00AE33BB" w:rsidRDefault="00AE33BB" w:rsidP="00AE33BB">
      <w:pPr>
        <w:pStyle w:val="HeadingC"/>
      </w:pPr>
      <w:r w:rsidRPr="7C202290">
        <w:t xml:space="preserve">Mandatory documents to be uploaded </w:t>
      </w:r>
      <w:r>
        <w:t>to online form</w:t>
      </w:r>
    </w:p>
    <w:p w14:paraId="4855BAF4" w14:textId="77777777" w:rsidR="00AE33BB" w:rsidRDefault="00AE33BB" w:rsidP="00AE33BB">
      <w:r>
        <w:t xml:space="preserve">Please note that </w:t>
      </w:r>
      <w:r w:rsidRPr="008F62FD">
        <w:t>all documents must be in .pdf format</w:t>
      </w:r>
      <w:r>
        <w:t>.</w:t>
      </w:r>
    </w:p>
    <w:p w14:paraId="1BF20F10" w14:textId="77777777" w:rsidR="00AE33BB" w:rsidRPr="008F62FD" w:rsidRDefault="00AE33BB" w:rsidP="00AE33BB">
      <w:pPr>
        <w:rPr>
          <w:rFonts w:asciiTheme="majorHAnsi" w:eastAsiaTheme="majorEastAsia" w:hAnsiTheme="majorHAnsi" w:cstheme="majorHAnsi"/>
        </w:rPr>
      </w:pPr>
      <w:r w:rsidRPr="008F62FD">
        <w:rPr>
          <w:rFonts w:asciiTheme="majorHAnsi" w:hAnsiTheme="majorHAnsi" w:cstheme="majorHAnsi"/>
        </w:rPr>
        <w:t>CVs of the UK and the Brazil Lead Applicants</w:t>
      </w:r>
    </w:p>
    <w:p w14:paraId="67AE3506" w14:textId="77777777" w:rsidR="00AE33BB" w:rsidRDefault="00AE33BB" w:rsidP="00AE33BB">
      <w:pPr>
        <w:pStyle w:val="ListParagraph"/>
        <w:numPr>
          <w:ilvl w:val="0"/>
          <w:numId w:val="24"/>
        </w:numPr>
      </w:pPr>
      <w:r>
        <w:t>CVs of the UK Lead applicants and Brazil partner institutions</w:t>
      </w:r>
    </w:p>
    <w:p w14:paraId="213524C3" w14:textId="77777777" w:rsidR="00AE33BB" w:rsidRDefault="00AE33BB" w:rsidP="00AE33BB">
      <w:pPr>
        <w:pStyle w:val="ListParagraph"/>
        <w:numPr>
          <w:ilvl w:val="0"/>
          <w:numId w:val="24"/>
        </w:numPr>
      </w:pPr>
      <w:r>
        <w:t>Institutional Letters of Support from each UK and Brazilian institutions partaking in the present call. Each letter should be signed by a senior representative of the respective institution, such as vice-chancellors and pro vice-chancellors.</w:t>
      </w:r>
    </w:p>
    <w:p w14:paraId="0ED01C44" w14:textId="77777777" w:rsidR="00AE33BB" w:rsidRDefault="00AE33BB" w:rsidP="00AE33BB">
      <w:pPr>
        <w:pStyle w:val="ListParagraph"/>
        <w:numPr>
          <w:ilvl w:val="0"/>
          <w:numId w:val="24"/>
        </w:numPr>
      </w:pPr>
      <w:r>
        <w:t>Annex 2 – Application Response Sheet thoroughly completed. The document must include a detailed table showcasing the project timeline and which activities will be developed/delivered in each of the 12 months of implementation</w:t>
      </w:r>
    </w:p>
    <w:p w14:paraId="60D924DB" w14:textId="2141A9BA" w:rsidR="00AE33BB" w:rsidRDefault="00AE33BB" w:rsidP="00AE33BB">
      <w:pPr>
        <w:pStyle w:val="ListParagraph"/>
        <w:numPr>
          <w:ilvl w:val="0"/>
          <w:numId w:val="24"/>
        </w:numPr>
      </w:pPr>
      <w:r>
        <w:t>Annex 3 – Budget Summary Template.</w:t>
      </w:r>
    </w:p>
    <w:p w14:paraId="0E298FA1" w14:textId="77777777" w:rsidR="00AE33BB" w:rsidRDefault="00AE33BB" w:rsidP="00AE33BB">
      <w:r>
        <w:t>Naming convention:</w:t>
      </w:r>
    </w:p>
    <w:p w14:paraId="6B77D7BF" w14:textId="77777777" w:rsidR="00AE33BB" w:rsidRDefault="00AE33BB" w:rsidP="00AE33BB">
      <w:r>
        <w:t>CV_First Name Family Name</w:t>
      </w:r>
    </w:p>
    <w:p w14:paraId="6F9CA66E" w14:textId="77777777" w:rsidR="00AE33BB" w:rsidRDefault="00AE33BB" w:rsidP="00AE33BB">
      <w:r>
        <w:t xml:space="preserve">Support Letter_Lead Institution Name </w:t>
      </w:r>
    </w:p>
    <w:p w14:paraId="67A9C777" w14:textId="77777777" w:rsidR="00AE33BB" w:rsidRDefault="00AE33BB" w:rsidP="00AE33BB">
      <w:r>
        <w:t>Support Letter_Partner Institution Name</w:t>
      </w:r>
    </w:p>
    <w:p w14:paraId="775603A8" w14:textId="77777777" w:rsidR="00AE33BB" w:rsidRDefault="00AE33BB" w:rsidP="00AE33BB">
      <w:r>
        <w:t>Application Response Sheet_Lead Institution Name</w:t>
      </w:r>
    </w:p>
    <w:p w14:paraId="39D745A8" w14:textId="4674426B" w:rsidR="00AE33BB" w:rsidRDefault="00AE33BB" w:rsidP="00AE33BB">
      <w:r>
        <w:t>Activities and Budget Plan_Lead Institution Name</w:t>
      </w:r>
    </w:p>
    <w:p w14:paraId="7524D3F1" w14:textId="77777777" w:rsidR="00AE33BB" w:rsidRDefault="00AE33BB">
      <w:pPr>
        <w:spacing w:after="0" w:line="240" w:lineRule="auto"/>
      </w:pPr>
      <w:r>
        <w:br w:type="page"/>
      </w:r>
    </w:p>
    <w:p w14:paraId="1C03522D" w14:textId="1CA1F813" w:rsidR="00AE33BB" w:rsidRPr="00F96FB4" w:rsidRDefault="00AE33BB" w:rsidP="00AE33BB">
      <w:pPr>
        <w:pStyle w:val="HeadingB"/>
      </w:pPr>
      <w:r w:rsidRPr="00F96FB4">
        <w:lastRenderedPageBreak/>
        <w:t xml:space="preserve">Partnership </w:t>
      </w:r>
      <w:r w:rsidR="00F96FB4" w:rsidRPr="00F96FB4">
        <w:t>scheme</w:t>
      </w:r>
    </w:p>
    <w:p w14:paraId="7ECB26D6" w14:textId="3994111B" w:rsidR="00AE33BB" w:rsidRDefault="00AE33BB" w:rsidP="00AE33BB">
      <w:r>
        <w:t xml:space="preserve">Please select the proper category of the present proposal as per the </w:t>
      </w:r>
      <w:r w:rsidR="00F96FB4">
        <w:t xml:space="preserve">description of the </w:t>
      </w:r>
      <w:r w:rsidR="00F96FB4" w:rsidRPr="00F96FB4">
        <w:rPr>
          <w:b/>
          <w:bCs/>
        </w:rPr>
        <w:t>Funding opportunity</w:t>
      </w:r>
      <w:r>
        <w:t xml:space="preserve"> </w:t>
      </w:r>
      <w:r w:rsidR="00F96FB4">
        <w:t xml:space="preserve">in the </w:t>
      </w:r>
      <w:r w:rsidR="00F96FB4" w:rsidRPr="00F96FB4">
        <w:rPr>
          <w:b/>
          <w:bCs/>
        </w:rPr>
        <w:t xml:space="preserve">Call </w:t>
      </w:r>
      <w:r w:rsidRPr="00F96FB4">
        <w:rPr>
          <w:b/>
          <w:bCs/>
        </w:rPr>
        <w:t>Terms of Reference</w:t>
      </w:r>
      <w:r w:rsidR="00F96FB4">
        <w:t>:</w:t>
      </w:r>
    </w:p>
    <w:p w14:paraId="2C7CCEE1" w14:textId="70CF740B" w:rsidR="00F96FB4" w:rsidRDefault="00F96FB4" w:rsidP="00F96FB4">
      <w:pPr>
        <w:pStyle w:val="Bullets"/>
        <w:numPr>
          <w:ilvl w:val="0"/>
          <w:numId w:val="4"/>
        </w:numPr>
        <w:ind w:left="1080"/>
      </w:pPr>
      <w:r>
        <w:t>Existing partnership: a</w:t>
      </w:r>
      <w:r>
        <w:t xml:space="preserve"> partnership between a UK HEI and its Brazilian partners whose proposal was selected under the 2021 edition of the call</w:t>
      </w:r>
    </w:p>
    <w:p w14:paraId="26C1A04C" w14:textId="5BD466E2" w:rsidR="00F96FB4" w:rsidRDefault="00F96FB4" w:rsidP="00F96FB4">
      <w:pPr>
        <w:pStyle w:val="Bullets"/>
        <w:numPr>
          <w:ilvl w:val="0"/>
          <w:numId w:val="4"/>
        </w:numPr>
        <w:ind w:left="1080"/>
      </w:pPr>
      <w:r>
        <w:t xml:space="preserve">New partnership: </w:t>
      </w:r>
      <w:r>
        <w:t>a partnership between a UK HEI and at least two Brazilian ones which did not work together during the 2021 edition of the call.</w:t>
      </w:r>
    </w:p>
    <w:p w14:paraId="164C4D48" w14:textId="77777777" w:rsidR="00F96FB4" w:rsidRDefault="00F96FB4" w:rsidP="00F96FB4">
      <w:r>
        <w:rPr>
          <w:rFonts w:ascii="Segoe UI Symbol" w:hAnsi="Segoe UI Symbol" w:cs="Segoe UI Symbol"/>
        </w:rPr>
        <w:t>☐</w:t>
      </w:r>
      <w:r>
        <w:t xml:space="preserve"> Existing partnership</w:t>
      </w:r>
    </w:p>
    <w:p w14:paraId="083D8506" w14:textId="77777777" w:rsidR="00F96FB4" w:rsidRDefault="00F96FB4" w:rsidP="00F96FB4">
      <w:r>
        <w:rPr>
          <w:rFonts w:ascii="Segoe UI Symbol" w:hAnsi="Segoe UI Symbol" w:cs="Segoe UI Symbol"/>
        </w:rPr>
        <w:t>☐</w:t>
      </w:r>
      <w:r>
        <w:t xml:space="preserve"> New partnership</w:t>
      </w:r>
    </w:p>
    <w:p w14:paraId="0F7DFBE0" w14:textId="0546A5BC" w:rsidR="00AE33BB" w:rsidRPr="00AE33BB" w:rsidRDefault="00AE33BB" w:rsidP="00AE33BB">
      <w:pPr>
        <w:pStyle w:val="HeadingB"/>
      </w:pPr>
      <w:r w:rsidRPr="00AE33BB">
        <w:t>Lead Applicant (UK) Information</w:t>
      </w:r>
    </w:p>
    <w:tbl>
      <w:tblPr>
        <w:tblStyle w:val="TableGrid"/>
        <w:tblW w:w="10060"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600" w:firstRow="0" w:lastRow="0" w:firstColumn="0" w:lastColumn="0" w:noHBand="1" w:noVBand="1"/>
      </w:tblPr>
      <w:tblGrid>
        <w:gridCol w:w="4045"/>
        <w:gridCol w:w="6015"/>
      </w:tblGrid>
      <w:tr w:rsidR="00AE33BB" w:rsidRPr="00122DE3" w14:paraId="1ECEEAAB" w14:textId="77777777" w:rsidTr="00B75074">
        <w:trPr>
          <w:trHeight w:val="565"/>
        </w:trPr>
        <w:tc>
          <w:tcPr>
            <w:tcW w:w="4045" w:type="dxa"/>
          </w:tcPr>
          <w:p w14:paraId="67EC1657" w14:textId="77777777" w:rsidR="00AE33BB" w:rsidRPr="00122DE3" w:rsidRDefault="00AE33BB" w:rsidP="00B75074">
            <w:pPr>
              <w:spacing w:line="600" w:lineRule="auto"/>
              <w:rPr>
                <w:rFonts w:cs="Arial"/>
              </w:rPr>
            </w:pPr>
            <w:r>
              <w:rPr>
                <w:rFonts w:cs="Arial"/>
              </w:rPr>
              <w:t xml:space="preserve">Name and address of UK institution </w:t>
            </w:r>
          </w:p>
        </w:tc>
        <w:sdt>
          <w:sdtPr>
            <w:rPr>
              <w:rFonts w:cs="Arial"/>
            </w:rPr>
            <w:alias w:val="Title"/>
            <w:tag w:val="Title"/>
            <w:id w:val="1539705358"/>
            <w:placeholder>
              <w:docPart w:val="14406F251205436C99652191A98B3BD4"/>
            </w:placeholder>
            <w:showingPlcHdr/>
          </w:sdtPr>
          <w:sdtContent>
            <w:tc>
              <w:tcPr>
                <w:tcW w:w="6015" w:type="dxa"/>
              </w:tcPr>
              <w:p w14:paraId="672202B6" w14:textId="2B055CC9"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0AE7C29C" w14:textId="77777777" w:rsidTr="00B75074">
        <w:tc>
          <w:tcPr>
            <w:tcW w:w="4045" w:type="dxa"/>
          </w:tcPr>
          <w:p w14:paraId="030D60D7" w14:textId="77777777" w:rsidR="00AE33BB" w:rsidRPr="00122DE3" w:rsidRDefault="00AE33BB" w:rsidP="00B75074">
            <w:pPr>
              <w:spacing w:line="600" w:lineRule="auto"/>
              <w:rPr>
                <w:rFonts w:cs="Arial"/>
              </w:rPr>
            </w:pPr>
            <w:r>
              <w:rPr>
                <w:rFonts w:cs="Arial"/>
              </w:rPr>
              <w:t>UK Lead Applicant Name</w:t>
            </w:r>
          </w:p>
        </w:tc>
        <w:sdt>
          <w:sdtPr>
            <w:rPr>
              <w:rFonts w:cs="Arial"/>
            </w:rPr>
            <w:alias w:val="First name"/>
            <w:tag w:val="First name"/>
            <w:id w:val="-585759835"/>
            <w:placeholder>
              <w:docPart w:val="3D9A8C7C76B84DE0A83D8B3DB3A25D8C"/>
            </w:placeholder>
          </w:sdtPr>
          <w:sdtContent>
            <w:tc>
              <w:tcPr>
                <w:tcW w:w="6015" w:type="dxa"/>
              </w:tcPr>
              <w:p w14:paraId="3348CCDB" w14:textId="77777777" w:rsidR="00AE33BB" w:rsidRPr="00122DE3" w:rsidRDefault="00AE33BB" w:rsidP="00B75074">
                <w:pPr>
                  <w:rPr>
                    <w:rFonts w:cs="Arial"/>
                  </w:rPr>
                </w:pPr>
                <w:r w:rsidRPr="00122DE3">
                  <w:rPr>
                    <w:rFonts w:cs="Arial"/>
                  </w:rPr>
                  <w:t xml:space="preserve"> </w:t>
                </w:r>
                <w:sdt>
                  <w:sdtPr>
                    <w:rPr>
                      <w:rFonts w:cs="Arial"/>
                    </w:rPr>
                    <w:alias w:val="First name"/>
                    <w:tag w:val="First name"/>
                    <w:id w:val="-1261523136"/>
                    <w:placeholder>
                      <w:docPart w:val="5C930B3636AB433F92B48915E5E24B25"/>
                    </w:placeholder>
                  </w:sdtPr>
                  <w:sdtContent>
                    <w:r w:rsidRPr="00041809">
                      <w:rPr>
                        <w:rFonts w:cs="Arial"/>
                        <w:b/>
                        <w:bCs/>
                      </w:rPr>
                      <w:t xml:space="preserve">Please upload CV of the </w:t>
                    </w:r>
                    <w:r>
                      <w:rPr>
                        <w:rFonts w:cs="Arial"/>
                        <w:b/>
                        <w:bCs/>
                      </w:rPr>
                      <w:t>lead</w:t>
                    </w:r>
                    <w:r w:rsidRPr="00041809">
                      <w:rPr>
                        <w:rFonts w:cs="Arial"/>
                        <w:b/>
                        <w:bCs/>
                      </w:rPr>
                      <w:t xml:space="preserve"> applicant to the online form</w:t>
                    </w:r>
                    <w:r w:rsidRPr="00041809">
                      <w:rPr>
                        <w:rFonts w:cs="Arial"/>
                        <w:b/>
                        <w:bCs/>
                      </w:rPr>
                      <w:br/>
                      <w:t>(.pdf format)</w:t>
                    </w:r>
                  </w:sdtContent>
                </w:sdt>
              </w:p>
            </w:tc>
          </w:sdtContent>
        </w:sdt>
      </w:tr>
      <w:tr w:rsidR="00AE33BB" w14:paraId="2CEAC00D" w14:textId="77777777" w:rsidTr="00B75074">
        <w:tc>
          <w:tcPr>
            <w:tcW w:w="4045" w:type="dxa"/>
          </w:tcPr>
          <w:p w14:paraId="78218501" w14:textId="77777777" w:rsidR="00AE33BB" w:rsidRDefault="00AE33BB" w:rsidP="00B75074">
            <w:pPr>
              <w:spacing w:line="600" w:lineRule="auto"/>
              <w:rPr>
                <w:rFonts w:eastAsia="MS PGothic" w:cs="Arial"/>
              </w:rPr>
            </w:pPr>
            <w:r w:rsidRPr="7C202290">
              <w:rPr>
                <w:rFonts w:eastAsia="MS PGothic" w:cs="Arial"/>
              </w:rPr>
              <w:t>UK Lead Applicant Job Title</w:t>
            </w:r>
          </w:p>
        </w:tc>
        <w:tc>
          <w:tcPr>
            <w:tcW w:w="6015" w:type="dxa"/>
          </w:tcPr>
          <w:p w14:paraId="38F86941" w14:textId="77777777" w:rsidR="00AE33BB" w:rsidRDefault="00AE33BB" w:rsidP="00B75074">
            <w:pPr>
              <w:spacing w:line="600" w:lineRule="auto"/>
              <w:rPr>
                <w:rFonts w:eastAsia="MS PGothic" w:cs="Arial"/>
              </w:rPr>
            </w:pPr>
          </w:p>
        </w:tc>
      </w:tr>
      <w:tr w:rsidR="00AE33BB" w:rsidRPr="00122DE3" w14:paraId="7BE89398" w14:textId="77777777" w:rsidTr="00B75074">
        <w:tc>
          <w:tcPr>
            <w:tcW w:w="4045" w:type="dxa"/>
          </w:tcPr>
          <w:p w14:paraId="44D6799B" w14:textId="77777777" w:rsidR="00AE33BB" w:rsidRPr="00122DE3" w:rsidRDefault="00AE33BB" w:rsidP="00B75074">
            <w:pPr>
              <w:spacing w:line="600" w:lineRule="auto"/>
              <w:rPr>
                <w:rFonts w:cs="Arial"/>
              </w:rPr>
            </w:pPr>
            <w:r>
              <w:rPr>
                <w:rFonts w:cs="Arial"/>
              </w:rPr>
              <w:t>UK Email Address</w:t>
            </w:r>
          </w:p>
        </w:tc>
        <w:sdt>
          <w:sdtPr>
            <w:rPr>
              <w:rFonts w:cs="Arial"/>
            </w:rPr>
            <w:alias w:val="Position"/>
            <w:tag w:val="Position"/>
            <w:id w:val="-284434741"/>
            <w:placeholder>
              <w:docPart w:val="4CA3433FA1DB42C3ACF03A2D376FD5F7"/>
            </w:placeholder>
          </w:sdtPr>
          <w:sdtContent>
            <w:tc>
              <w:tcPr>
                <w:tcW w:w="6015" w:type="dxa"/>
              </w:tcPr>
              <w:p w14:paraId="730402B3" w14:textId="77777777" w:rsidR="00AE33BB" w:rsidRPr="00122DE3" w:rsidRDefault="00AE33BB" w:rsidP="00B75074">
                <w:pPr>
                  <w:spacing w:line="600" w:lineRule="auto"/>
                  <w:rPr>
                    <w:rFonts w:cs="Arial"/>
                  </w:rPr>
                </w:pPr>
                <w:r w:rsidRPr="00122DE3">
                  <w:rPr>
                    <w:rFonts w:cs="Arial"/>
                  </w:rPr>
                  <w:t xml:space="preserve"> </w:t>
                </w:r>
              </w:p>
            </w:tc>
          </w:sdtContent>
        </w:sdt>
      </w:tr>
      <w:tr w:rsidR="00AE33BB" w:rsidRPr="00122DE3" w14:paraId="48904545" w14:textId="77777777" w:rsidTr="00B75074">
        <w:tc>
          <w:tcPr>
            <w:tcW w:w="4045" w:type="dxa"/>
          </w:tcPr>
          <w:p w14:paraId="2473371D" w14:textId="77777777" w:rsidR="00AE33BB" w:rsidRDefault="00AE33BB" w:rsidP="00B75074">
            <w:pPr>
              <w:spacing w:after="0"/>
              <w:rPr>
                <w:rFonts w:cs="Arial"/>
                <w:b/>
                <w:bCs/>
              </w:rPr>
            </w:pPr>
            <w:r>
              <w:rPr>
                <w:rFonts w:cs="Arial"/>
              </w:rPr>
              <w:t>UK Phone Contact</w:t>
            </w:r>
          </w:p>
          <w:p w14:paraId="731627FA" w14:textId="77777777" w:rsidR="00AE33BB" w:rsidRPr="00122DE3" w:rsidRDefault="00AE33BB" w:rsidP="00B75074">
            <w:pPr>
              <w:spacing w:after="0"/>
              <w:rPr>
                <w:rFonts w:cs="Arial"/>
              </w:rPr>
            </w:pPr>
          </w:p>
        </w:tc>
        <w:tc>
          <w:tcPr>
            <w:tcW w:w="6015" w:type="dxa"/>
          </w:tcPr>
          <w:p w14:paraId="340896DC" w14:textId="77777777" w:rsidR="00AE33BB" w:rsidRDefault="00AE33BB" w:rsidP="00B75074">
            <w:pPr>
              <w:spacing w:line="600" w:lineRule="auto"/>
              <w:rPr>
                <w:rFonts w:cs="Arial"/>
              </w:rPr>
            </w:pPr>
          </w:p>
        </w:tc>
      </w:tr>
      <w:tr w:rsidR="00AE33BB" w:rsidRPr="00122DE3" w14:paraId="134C4606" w14:textId="77777777" w:rsidTr="00B75074">
        <w:tc>
          <w:tcPr>
            <w:tcW w:w="4045" w:type="dxa"/>
          </w:tcPr>
          <w:p w14:paraId="61BE4F9E" w14:textId="77777777" w:rsidR="00AE33BB" w:rsidRDefault="00AE33BB" w:rsidP="00B75074">
            <w:pPr>
              <w:spacing w:after="0"/>
              <w:rPr>
                <w:rFonts w:cs="Arial"/>
              </w:rPr>
            </w:pPr>
            <w:r>
              <w:rPr>
                <w:rFonts w:cs="Arial"/>
              </w:rPr>
              <w:t>Gender</w:t>
            </w:r>
          </w:p>
        </w:tc>
        <w:tc>
          <w:tcPr>
            <w:tcW w:w="6015" w:type="dxa"/>
          </w:tcPr>
          <w:p w14:paraId="5D013B49" w14:textId="77777777" w:rsidR="00AE33BB" w:rsidRDefault="00AE33BB" w:rsidP="00B75074">
            <w:pPr>
              <w:spacing w:line="600" w:lineRule="auto"/>
              <w:rPr>
                <w:rFonts w:cs="Arial"/>
              </w:rPr>
            </w:pPr>
          </w:p>
        </w:tc>
      </w:tr>
      <w:tr w:rsidR="00AE33BB" w:rsidRPr="00122DE3" w14:paraId="797F1CB1" w14:textId="77777777" w:rsidTr="00B75074">
        <w:tc>
          <w:tcPr>
            <w:tcW w:w="4045" w:type="dxa"/>
          </w:tcPr>
          <w:p w14:paraId="70271A3C" w14:textId="77777777" w:rsidR="00AE33BB" w:rsidRPr="003147B4" w:rsidRDefault="00AE33BB" w:rsidP="00B7507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015" w:type="dxa"/>
          </w:tcPr>
          <w:p w14:paraId="272669A2" w14:textId="77777777" w:rsidR="00AE33BB" w:rsidRPr="000B687D" w:rsidRDefault="00AE33BB" w:rsidP="00B75074">
            <w:pPr>
              <w:rPr>
                <w:rFonts w:cs="Arial"/>
              </w:rPr>
            </w:pPr>
            <w:sdt>
              <w:sdtPr>
                <w:rPr>
                  <w:rFonts w:ascii="Segoe UI Symbol" w:eastAsia="MS Gothic" w:hAnsi="Segoe UI Symbol" w:cs="Segoe UI Symbol"/>
                </w:rPr>
                <w:id w:val="-11151115"/>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Yes </w:t>
            </w:r>
          </w:p>
          <w:p w14:paraId="07AF2CD1" w14:textId="77777777" w:rsidR="00AE33BB" w:rsidRDefault="00AE33BB" w:rsidP="00B75074">
            <w:pPr>
              <w:rPr>
                <w:rFonts w:cs="Arial"/>
              </w:rPr>
            </w:pPr>
            <w:sdt>
              <w:sdtPr>
                <w:rPr>
                  <w:rFonts w:ascii="Segoe UI Symbol" w:eastAsia="MS Gothic" w:hAnsi="Segoe UI Symbol" w:cs="Segoe UI Symbol"/>
                </w:rPr>
                <w:id w:val="-1951085025"/>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ascii="Segoe UI Symbol" w:eastAsia="MS Gothic" w:hAnsi="Segoe UI Symbol" w:cs="Segoe UI Symbol"/>
              </w:rPr>
              <w:t xml:space="preserve"> </w:t>
            </w:r>
            <w:r w:rsidRPr="000B687D">
              <w:rPr>
                <w:rFonts w:cs="Arial"/>
              </w:rPr>
              <w:t>No</w:t>
            </w:r>
          </w:p>
          <w:p w14:paraId="665713E8" w14:textId="77777777" w:rsidR="00AE33BB" w:rsidRDefault="00AE33BB" w:rsidP="00B75074">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35A39E26" w14:textId="77777777" w:rsidR="00AE33BB" w:rsidRPr="00041809" w:rsidRDefault="00AE33BB" w:rsidP="00B75074">
            <w:pPr>
              <w:rPr>
                <w:rFonts w:cs="Arial"/>
                <w:b/>
                <w:bCs/>
              </w:rPr>
            </w:pPr>
            <w:r>
              <w:rPr>
                <w:rFonts w:cs="Arial"/>
                <w:b/>
                <w:bCs/>
              </w:rPr>
              <w:t>(.pdf format)</w:t>
            </w:r>
          </w:p>
          <w:p w14:paraId="60F6DCBD" w14:textId="77777777" w:rsidR="00AE33BB" w:rsidRPr="00DE7F2C" w:rsidRDefault="00AE33BB" w:rsidP="00B75074">
            <w:pPr>
              <w:rPr>
                <w:rFonts w:cs="Arial"/>
                <w:i/>
                <w:iCs/>
              </w:rPr>
            </w:pPr>
            <w:r w:rsidRPr="28615F59">
              <w:rPr>
                <w:rFonts w:asciiTheme="majorHAnsi" w:hAnsiTheme="majorHAnsi" w:cstheme="majorBidi"/>
                <w:i/>
                <w:iCs/>
              </w:rPr>
              <w:t>Letters should be signed by senior institution representatives, such as: Head of International Office, Chancellor, Pro-Vice Chancellors etc.</w:t>
            </w:r>
          </w:p>
        </w:tc>
      </w:tr>
      <w:tr w:rsidR="00AE33BB" w:rsidRPr="00122DE3" w14:paraId="648ADE91" w14:textId="77777777" w:rsidTr="00B75074">
        <w:trPr>
          <w:trHeight w:val="846"/>
        </w:trPr>
        <w:tc>
          <w:tcPr>
            <w:tcW w:w="4045" w:type="dxa"/>
          </w:tcPr>
          <w:p w14:paraId="1C7CB0EF" w14:textId="77777777" w:rsidR="00AE33BB" w:rsidRPr="00122DE3" w:rsidRDefault="00AE33BB" w:rsidP="00B75074">
            <w:pPr>
              <w:spacing w:line="240" w:lineRule="auto"/>
              <w:rPr>
                <w:rFonts w:cs="Arial"/>
              </w:rPr>
            </w:pPr>
            <w:r>
              <w:rPr>
                <w:rFonts w:cs="Arial"/>
              </w:rPr>
              <w:t xml:space="preserve">Athena Swan membership and award status </w:t>
            </w:r>
          </w:p>
        </w:tc>
        <w:tc>
          <w:tcPr>
            <w:tcW w:w="6015" w:type="dxa"/>
          </w:tcPr>
          <w:p w14:paraId="769C7366" w14:textId="77777777" w:rsidR="00AE33BB" w:rsidRDefault="00AE33BB" w:rsidP="00B75074">
            <w:pPr>
              <w:rPr>
                <w:rFonts w:cs="Arial"/>
              </w:rPr>
            </w:pPr>
            <w:r w:rsidRPr="000B687D">
              <w:rPr>
                <w:rFonts w:cs="Arial"/>
              </w:rPr>
              <w:t>Award</w:t>
            </w:r>
            <w:r>
              <w:rPr>
                <w:rFonts w:cs="Arial"/>
              </w:rPr>
              <w:t xml:space="preserve"> member:</w:t>
            </w:r>
          </w:p>
          <w:p w14:paraId="6B040132" w14:textId="77777777" w:rsidR="00AE33BB" w:rsidRPr="000B687D" w:rsidRDefault="00AE33BB" w:rsidP="00B75074">
            <w:pPr>
              <w:rPr>
                <w:rFonts w:cs="Arial"/>
              </w:rPr>
            </w:pPr>
            <w:sdt>
              <w:sdtPr>
                <w:rPr>
                  <w:rFonts w:ascii="Segoe UI Symbol" w:eastAsia="MS Gothic" w:hAnsi="Segoe UI Symbol" w:cs="Segoe UI Symbol"/>
                </w:rPr>
                <w:id w:val="-863442793"/>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w:t>
            </w:r>
            <w:r>
              <w:rPr>
                <w:rFonts w:cs="Arial"/>
              </w:rPr>
              <w:t>Yes</w:t>
            </w:r>
          </w:p>
          <w:p w14:paraId="13AEBFCC" w14:textId="77777777" w:rsidR="00AE33BB" w:rsidRPr="000B687D" w:rsidRDefault="00AE33BB" w:rsidP="00B75074">
            <w:pPr>
              <w:rPr>
                <w:rFonts w:cs="Arial"/>
              </w:rPr>
            </w:pPr>
            <w:sdt>
              <w:sdtPr>
                <w:rPr>
                  <w:rFonts w:ascii="Segoe UI Symbol" w:eastAsia="MS Gothic" w:hAnsi="Segoe UI Symbol" w:cs="Segoe UI Symbol"/>
                </w:rPr>
                <w:id w:val="-848021864"/>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w:t>
            </w:r>
            <w:r>
              <w:rPr>
                <w:rFonts w:cs="Arial"/>
              </w:rPr>
              <w:t>No</w:t>
            </w:r>
          </w:p>
          <w:p w14:paraId="3200A67D" w14:textId="77777777" w:rsidR="00AE33BB" w:rsidRDefault="00AE33BB" w:rsidP="00B75074">
            <w:pPr>
              <w:rPr>
                <w:rFonts w:cs="Arial"/>
              </w:rPr>
            </w:pPr>
            <w:r>
              <w:rPr>
                <w:rFonts w:cs="Arial"/>
              </w:rPr>
              <w:t>Award level:</w:t>
            </w:r>
          </w:p>
          <w:p w14:paraId="5DFFD7C9" w14:textId="77777777" w:rsidR="00AE33BB" w:rsidRPr="000B687D" w:rsidRDefault="00AE33BB" w:rsidP="00B75074">
            <w:pPr>
              <w:rPr>
                <w:rFonts w:cs="Arial"/>
              </w:rPr>
            </w:pPr>
            <w:sdt>
              <w:sdtPr>
                <w:rPr>
                  <w:rFonts w:ascii="Segoe UI Symbol" w:eastAsia="MS Gothic" w:hAnsi="Segoe UI Symbol" w:cs="Segoe UI Symbol"/>
                </w:rPr>
                <w:id w:val="2064208689"/>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w:t>
            </w:r>
            <w:r>
              <w:rPr>
                <w:rFonts w:cs="Arial"/>
              </w:rPr>
              <w:t>Gold</w:t>
            </w:r>
          </w:p>
          <w:p w14:paraId="3B0613B6" w14:textId="77777777" w:rsidR="00AE33BB" w:rsidRDefault="00AE33BB" w:rsidP="00B75074">
            <w:pPr>
              <w:rPr>
                <w:rFonts w:cs="Arial"/>
              </w:rPr>
            </w:pPr>
            <w:sdt>
              <w:sdtPr>
                <w:rPr>
                  <w:rFonts w:ascii="Segoe UI Symbol" w:eastAsia="MS Gothic" w:hAnsi="Segoe UI Symbol" w:cs="Segoe UI Symbol"/>
                </w:rPr>
                <w:id w:val="-836226480"/>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ascii="Segoe UI Symbol" w:eastAsia="MS Gothic" w:hAnsi="Segoe UI Symbol" w:cs="Segoe UI Symbol"/>
              </w:rPr>
              <w:t xml:space="preserve"> </w:t>
            </w:r>
            <w:r>
              <w:rPr>
                <w:rFonts w:cs="Arial"/>
              </w:rPr>
              <w:t>Silver</w:t>
            </w:r>
          </w:p>
          <w:p w14:paraId="6ADABCD3" w14:textId="33D0F33A" w:rsidR="00AE33BB" w:rsidRPr="000B687D" w:rsidRDefault="00AE33BB" w:rsidP="00F96FB4">
            <w:pPr>
              <w:rPr>
                <w:rFonts w:cs="Arial"/>
              </w:rPr>
            </w:pPr>
            <w:sdt>
              <w:sdtPr>
                <w:rPr>
                  <w:rFonts w:ascii="Segoe UI Symbol" w:eastAsia="MS Gothic" w:hAnsi="Segoe UI Symbol" w:cs="Segoe UI Symbol"/>
                </w:rPr>
                <w:id w:val="1701977821"/>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w:t>
            </w:r>
            <w:r>
              <w:rPr>
                <w:rFonts w:cs="Arial"/>
              </w:rPr>
              <w:t>Bronze</w:t>
            </w:r>
          </w:p>
        </w:tc>
      </w:tr>
      <w:tr w:rsidR="00AE33BB" w:rsidRPr="00122DE3" w14:paraId="7C42F283" w14:textId="77777777" w:rsidTr="00B75074">
        <w:trPr>
          <w:trHeight w:val="846"/>
        </w:trPr>
        <w:tc>
          <w:tcPr>
            <w:tcW w:w="4045" w:type="dxa"/>
          </w:tcPr>
          <w:p w14:paraId="3E893A84" w14:textId="77777777" w:rsidR="00AE33BB" w:rsidRDefault="00AE33BB" w:rsidP="00B75074">
            <w:pPr>
              <w:spacing w:line="240" w:lineRule="auto"/>
              <w:rPr>
                <w:rFonts w:cs="Arial"/>
              </w:rPr>
            </w:pPr>
            <w:r>
              <w:rPr>
                <w:rFonts w:cs="Arial"/>
              </w:rPr>
              <w:lastRenderedPageBreak/>
              <w:t>EDI Lead Name</w:t>
            </w:r>
          </w:p>
        </w:tc>
        <w:tc>
          <w:tcPr>
            <w:tcW w:w="6015" w:type="dxa"/>
          </w:tcPr>
          <w:p w14:paraId="3196ABA0" w14:textId="77777777" w:rsidR="00AE33BB" w:rsidRPr="00041809" w:rsidRDefault="00AE33BB" w:rsidP="00B75074">
            <w:pPr>
              <w:rPr>
                <w:rFonts w:ascii="Segoe UI Symbol" w:eastAsia="MS Gothic" w:hAnsi="Segoe UI Symbol" w:cs="Segoe UI Symbol"/>
                <w:b/>
                <w:bCs/>
              </w:rPr>
            </w:pPr>
            <w:bookmarkStart w:id="1" w:name="_Hlk80009908"/>
            <w:r w:rsidRPr="00041809">
              <w:rPr>
                <w:rFonts w:cs="Arial"/>
                <w:b/>
                <w:bCs/>
              </w:rPr>
              <w:t xml:space="preserve">Please upload CV of the EDI lead to </w:t>
            </w:r>
            <w:r>
              <w:rPr>
                <w:rFonts w:cs="Arial"/>
                <w:b/>
                <w:bCs/>
              </w:rPr>
              <w:t xml:space="preserve">the </w:t>
            </w:r>
            <w:r w:rsidRPr="00041809">
              <w:rPr>
                <w:rFonts w:cs="Arial"/>
                <w:b/>
                <w:bCs/>
              </w:rPr>
              <w:t>online form</w:t>
            </w:r>
            <w:r>
              <w:rPr>
                <w:rFonts w:cs="Arial"/>
                <w:b/>
                <w:bCs/>
              </w:rPr>
              <w:t xml:space="preserve"> (.pdf format)</w:t>
            </w:r>
            <w:bookmarkEnd w:id="1"/>
          </w:p>
        </w:tc>
      </w:tr>
      <w:tr w:rsidR="00AE33BB" w:rsidRPr="00122DE3" w14:paraId="53181135" w14:textId="77777777" w:rsidTr="00B75074">
        <w:trPr>
          <w:trHeight w:val="846"/>
        </w:trPr>
        <w:tc>
          <w:tcPr>
            <w:tcW w:w="4045" w:type="dxa"/>
          </w:tcPr>
          <w:p w14:paraId="2F5E802E" w14:textId="77777777" w:rsidR="00AE33BB" w:rsidRDefault="00AE33BB" w:rsidP="00B75074">
            <w:pPr>
              <w:spacing w:line="240" w:lineRule="auto"/>
              <w:rPr>
                <w:rFonts w:cs="Arial"/>
              </w:rPr>
            </w:pPr>
            <w:r>
              <w:rPr>
                <w:rFonts w:cs="Arial"/>
              </w:rPr>
              <w:t>EDI Lead Job Title</w:t>
            </w:r>
          </w:p>
        </w:tc>
        <w:tc>
          <w:tcPr>
            <w:tcW w:w="6015" w:type="dxa"/>
          </w:tcPr>
          <w:p w14:paraId="57683076" w14:textId="77777777" w:rsidR="00AE33BB" w:rsidRDefault="00AE33BB" w:rsidP="00B75074">
            <w:pPr>
              <w:rPr>
                <w:rFonts w:ascii="Segoe UI Symbol" w:eastAsia="MS Gothic" w:hAnsi="Segoe UI Symbol" w:cs="Segoe UI Symbol"/>
              </w:rPr>
            </w:pPr>
          </w:p>
        </w:tc>
      </w:tr>
      <w:tr w:rsidR="00AE33BB" w:rsidRPr="00122DE3" w14:paraId="5F9BF170" w14:textId="77777777" w:rsidTr="00B75074">
        <w:trPr>
          <w:trHeight w:val="846"/>
        </w:trPr>
        <w:tc>
          <w:tcPr>
            <w:tcW w:w="4045" w:type="dxa"/>
          </w:tcPr>
          <w:p w14:paraId="5D58FF22" w14:textId="77777777" w:rsidR="00AE33BB" w:rsidRDefault="00AE33BB" w:rsidP="00B75074">
            <w:pPr>
              <w:spacing w:line="240" w:lineRule="auto"/>
              <w:rPr>
                <w:rFonts w:cs="Arial"/>
              </w:rPr>
            </w:pPr>
            <w:r>
              <w:rPr>
                <w:rFonts w:cs="Arial"/>
              </w:rPr>
              <w:t>Email Address</w:t>
            </w:r>
          </w:p>
        </w:tc>
        <w:tc>
          <w:tcPr>
            <w:tcW w:w="6015" w:type="dxa"/>
          </w:tcPr>
          <w:p w14:paraId="3A40B63C" w14:textId="77777777" w:rsidR="00AE33BB" w:rsidRDefault="00AE33BB" w:rsidP="00B75074">
            <w:pPr>
              <w:rPr>
                <w:rFonts w:ascii="Segoe UI Symbol" w:eastAsia="MS Gothic" w:hAnsi="Segoe UI Symbol" w:cs="Segoe UI Symbol"/>
              </w:rPr>
            </w:pPr>
          </w:p>
        </w:tc>
      </w:tr>
      <w:tr w:rsidR="00AE33BB" w:rsidRPr="00122DE3" w14:paraId="6CC7D480" w14:textId="77777777" w:rsidTr="00B75074">
        <w:trPr>
          <w:trHeight w:val="846"/>
        </w:trPr>
        <w:tc>
          <w:tcPr>
            <w:tcW w:w="4045" w:type="dxa"/>
          </w:tcPr>
          <w:p w14:paraId="7C8A4720" w14:textId="77777777" w:rsidR="00AE33BB" w:rsidRDefault="00AE33BB" w:rsidP="00B75074">
            <w:pPr>
              <w:spacing w:line="240" w:lineRule="auto"/>
              <w:rPr>
                <w:rFonts w:cs="Arial"/>
              </w:rPr>
            </w:pPr>
            <w:r>
              <w:rPr>
                <w:rFonts w:cs="Arial"/>
              </w:rPr>
              <w:t>Phone Contact</w:t>
            </w:r>
          </w:p>
        </w:tc>
        <w:tc>
          <w:tcPr>
            <w:tcW w:w="6015" w:type="dxa"/>
          </w:tcPr>
          <w:p w14:paraId="5FD796FA" w14:textId="77777777" w:rsidR="00AE33BB" w:rsidRDefault="00AE33BB" w:rsidP="00B75074">
            <w:pPr>
              <w:rPr>
                <w:rFonts w:ascii="Segoe UI Symbol" w:eastAsia="MS Gothic" w:hAnsi="Segoe UI Symbol" w:cs="Segoe UI Symbol"/>
              </w:rPr>
            </w:pPr>
          </w:p>
        </w:tc>
      </w:tr>
      <w:tr w:rsidR="00AE33BB" w:rsidRPr="00122DE3" w14:paraId="5213BCB7" w14:textId="77777777" w:rsidTr="00B75074">
        <w:trPr>
          <w:trHeight w:val="846"/>
        </w:trPr>
        <w:tc>
          <w:tcPr>
            <w:tcW w:w="4045" w:type="dxa"/>
          </w:tcPr>
          <w:p w14:paraId="493030FB" w14:textId="77777777" w:rsidR="00AE33BB" w:rsidRDefault="00AE33BB" w:rsidP="00B75074">
            <w:pPr>
              <w:spacing w:line="240" w:lineRule="auto"/>
              <w:rPr>
                <w:rFonts w:cs="Arial"/>
              </w:rPr>
            </w:pPr>
            <w:r>
              <w:rPr>
                <w:rFonts w:cs="Arial"/>
              </w:rPr>
              <w:t>Gender</w:t>
            </w:r>
          </w:p>
        </w:tc>
        <w:tc>
          <w:tcPr>
            <w:tcW w:w="6015" w:type="dxa"/>
          </w:tcPr>
          <w:p w14:paraId="58D3D809" w14:textId="77777777" w:rsidR="00AE33BB" w:rsidRDefault="00AE33BB" w:rsidP="00B75074">
            <w:pPr>
              <w:rPr>
                <w:rFonts w:ascii="Segoe UI Symbol" w:eastAsia="MS Gothic" w:hAnsi="Segoe UI Symbol" w:cs="Segoe UI Symbol"/>
              </w:rPr>
            </w:pPr>
          </w:p>
        </w:tc>
      </w:tr>
    </w:tbl>
    <w:p w14:paraId="72E54B1E" w14:textId="7B3C50C8" w:rsidR="00F96FB4" w:rsidRDefault="00F96FB4" w:rsidP="00F96FB4">
      <w:r w:rsidRPr="00F96FB4">
        <w:rPr>
          <w:b/>
          <w:bCs/>
        </w:rPr>
        <w:t>Note:</w:t>
      </w:r>
      <w:r>
        <w:t xml:space="preserve"> for partnership projects including more than one UK institution, please replicate the table template above and fill it in for each institution.</w:t>
      </w:r>
    </w:p>
    <w:p w14:paraId="6AF0E3E7" w14:textId="5152DC96" w:rsidR="00AE33BB" w:rsidRDefault="00AE33BB" w:rsidP="00AE33BB">
      <w:pPr>
        <w:pStyle w:val="HeadingB"/>
      </w:pPr>
      <w:r>
        <w:t>Partner Applicants (Brazil) Information</w:t>
      </w:r>
    </w:p>
    <w:p w14:paraId="366408AF" w14:textId="77777777" w:rsidR="00AE33BB" w:rsidRDefault="00AE33BB" w:rsidP="00AE33BB">
      <w:pPr>
        <w:pStyle w:val="HeadingC"/>
        <w:rPr>
          <w:bCs/>
          <w:szCs w:val="28"/>
        </w:rPr>
      </w:pPr>
      <w:r>
        <w:t>Brazilian Institution (1)</w:t>
      </w:r>
    </w:p>
    <w:tbl>
      <w:tblPr>
        <w:tblStyle w:val="TableGrid"/>
        <w:tblW w:w="10060"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4A0" w:firstRow="1" w:lastRow="0" w:firstColumn="1" w:lastColumn="0" w:noHBand="0" w:noVBand="1"/>
      </w:tblPr>
      <w:tblGrid>
        <w:gridCol w:w="4673"/>
        <w:gridCol w:w="5387"/>
      </w:tblGrid>
      <w:tr w:rsidR="00AE33BB" w:rsidRPr="00122DE3" w14:paraId="0DD729F9" w14:textId="77777777" w:rsidTr="00B75074">
        <w:trPr>
          <w:trHeight w:val="565"/>
        </w:trPr>
        <w:tc>
          <w:tcPr>
            <w:tcW w:w="4673" w:type="dxa"/>
          </w:tcPr>
          <w:p w14:paraId="4E61B037" w14:textId="77777777" w:rsidR="00AE33BB" w:rsidRPr="00122DE3" w:rsidRDefault="00AE33BB" w:rsidP="00B75074">
            <w:pPr>
              <w:spacing w:line="600" w:lineRule="auto"/>
              <w:rPr>
                <w:rFonts w:cs="Arial"/>
              </w:rPr>
            </w:pPr>
            <w:r>
              <w:rPr>
                <w:rFonts w:cs="Arial"/>
              </w:rPr>
              <w:t xml:space="preserve">Name and address of Brazilian institution </w:t>
            </w:r>
          </w:p>
        </w:tc>
        <w:sdt>
          <w:sdtPr>
            <w:rPr>
              <w:rFonts w:cs="Arial"/>
            </w:rPr>
            <w:alias w:val="Title"/>
            <w:tag w:val="Title"/>
            <w:id w:val="-2125303052"/>
            <w:placeholder>
              <w:docPart w:val="6BED3DDF38454F858B2A889C00E34668"/>
            </w:placeholder>
            <w:showingPlcHdr/>
          </w:sdtPr>
          <w:sdtContent>
            <w:tc>
              <w:tcPr>
                <w:tcW w:w="5387" w:type="dxa"/>
              </w:tcPr>
              <w:p w14:paraId="14B20E31" w14:textId="28D06AF3"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6D79B181" w14:textId="77777777" w:rsidTr="00B75074">
        <w:tc>
          <w:tcPr>
            <w:tcW w:w="4673" w:type="dxa"/>
          </w:tcPr>
          <w:p w14:paraId="1271E377" w14:textId="77777777" w:rsidR="00AE33BB" w:rsidRPr="00122DE3" w:rsidRDefault="00AE33BB" w:rsidP="00B75074">
            <w:pPr>
              <w:spacing w:line="600" w:lineRule="auto"/>
              <w:rPr>
                <w:rFonts w:cs="Arial"/>
              </w:rPr>
            </w:pPr>
            <w:r>
              <w:rPr>
                <w:rFonts w:cs="Arial"/>
              </w:rPr>
              <w:t>BRA Lead Applicant Name</w:t>
            </w:r>
          </w:p>
        </w:tc>
        <w:sdt>
          <w:sdtPr>
            <w:rPr>
              <w:rFonts w:cs="Arial"/>
            </w:rPr>
            <w:alias w:val="First name"/>
            <w:tag w:val="First name"/>
            <w:id w:val="1655726637"/>
            <w:placeholder>
              <w:docPart w:val="9EAA12377B8146C7AC23442890B7D885"/>
            </w:placeholder>
          </w:sdtPr>
          <w:sdtContent>
            <w:tc>
              <w:tcPr>
                <w:tcW w:w="5387" w:type="dxa"/>
              </w:tcPr>
              <w:p w14:paraId="363013F0" w14:textId="77777777" w:rsidR="00AE33BB" w:rsidRPr="00122DE3" w:rsidRDefault="00AE33BB" w:rsidP="00B75074">
                <w:pPr>
                  <w:rPr>
                    <w:rFonts w:cs="Arial"/>
                  </w:rPr>
                </w:pPr>
                <w:r w:rsidRPr="00041809">
                  <w:rPr>
                    <w:rFonts w:cs="Arial"/>
                    <w:b/>
                    <w:bCs/>
                  </w:rPr>
                  <w:t>Please upload CV of the partner applicant to the online form</w:t>
                </w:r>
                <w:r w:rsidRPr="00041809">
                  <w:rPr>
                    <w:rFonts w:cs="Arial"/>
                    <w:b/>
                    <w:bCs/>
                  </w:rPr>
                  <w:br/>
                  <w:t>(.pdf format)</w:t>
                </w:r>
              </w:p>
            </w:tc>
          </w:sdtContent>
        </w:sdt>
      </w:tr>
      <w:tr w:rsidR="00AE33BB" w14:paraId="742BEA0A" w14:textId="77777777" w:rsidTr="00B75074">
        <w:tc>
          <w:tcPr>
            <w:tcW w:w="4673" w:type="dxa"/>
          </w:tcPr>
          <w:p w14:paraId="709BA177" w14:textId="77777777" w:rsidR="00AE33BB" w:rsidRDefault="00AE33BB" w:rsidP="00B75074">
            <w:pPr>
              <w:spacing w:line="600" w:lineRule="auto"/>
              <w:rPr>
                <w:rFonts w:eastAsia="MS PGothic" w:cs="Arial"/>
              </w:rPr>
            </w:pPr>
            <w:r w:rsidRPr="7C202290">
              <w:rPr>
                <w:rFonts w:eastAsia="MS PGothic" w:cs="Arial"/>
              </w:rPr>
              <w:t>BRA Lead Applicant Job Title</w:t>
            </w:r>
          </w:p>
        </w:tc>
        <w:tc>
          <w:tcPr>
            <w:tcW w:w="5387" w:type="dxa"/>
          </w:tcPr>
          <w:p w14:paraId="1D8E38F6" w14:textId="77777777" w:rsidR="00AE33BB" w:rsidRDefault="00AE33BB" w:rsidP="00B75074">
            <w:pPr>
              <w:spacing w:line="600" w:lineRule="auto"/>
              <w:rPr>
                <w:rFonts w:eastAsia="MS PGothic" w:cs="Arial"/>
              </w:rPr>
            </w:pPr>
          </w:p>
        </w:tc>
      </w:tr>
      <w:tr w:rsidR="00AE33BB" w:rsidRPr="00122DE3" w14:paraId="27C44ACE" w14:textId="77777777" w:rsidTr="00B75074">
        <w:tc>
          <w:tcPr>
            <w:tcW w:w="4673" w:type="dxa"/>
          </w:tcPr>
          <w:p w14:paraId="53BE7612" w14:textId="77777777" w:rsidR="00AE33BB" w:rsidRPr="00122DE3" w:rsidRDefault="00AE33BB" w:rsidP="00B75074">
            <w:pPr>
              <w:spacing w:line="600" w:lineRule="auto"/>
              <w:rPr>
                <w:rFonts w:cs="Arial"/>
              </w:rPr>
            </w:pPr>
            <w:r>
              <w:rPr>
                <w:rFonts w:cs="Arial"/>
              </w:rPr>
              <w:t>BRA Email Address</w:t>
            </w:r>
          </w:p>
        </w:tc>
        <w:sdt>
          <w:sdtPr>
            <w:rPr>
              <w:rFonts w:cs="Arial"/>
            </w:rPr>
            <w:alias w:val="Position"/>
            <w:tag w:val="Position"/>
            <w:id w:val="-1003970338"/>
            <w:placeholder>
              <w:docPart w:val="C970058C1A07420DA344C3E1DDE7290F"/>
            </w:placeholder>
            <w:showingPlcHdr/>
          </w:sdtPr>
          <w:sdtContent>
            <w:tc>
              <w:tcPr>
                <w:tcW w:w="5387" w:type="dxa"/>
              </w:tcPr>
              <w:p w14:paraId="4CC474DE" w14:textId="41C4EF78"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342C43B5" w14:textId="77777777" w:rsidTr="00B75074">
        <w:tc>
          <w:tcPr>
            <w:tcW w:w="4673" w:type="dxa"/>
          </w:tcPr>
          <w:p w14:paraId="307698BA" w14:textId="77777777" w:rsidR="00AE33BB" w:rsidRDefault="00AE33BB" w:rsidP="00B75074">
            <w:pPr>
              <w:spacing w:after="0"/>
              <w:rPr>
                <w:rFonts w:cs="Arial"/>
                <w:b/>
                <w:bCs/>
              </w:rPr>
            </w:pPr>
            <w:r>
              <w:rPr>
                <w:rFonts w:cs="Arial"/>
              </w:rPr>
              <w:t>BRA Phone Contact</w:t>
            </w:r>
          </w:p>
          <w:p w14:paraId="50CDF3E2" w14:textId="77777777" w:rsidR="00AE33BB" w:rsidRPr="00122DE3" w:rsidRDefault="00AE33BB" w:rsidP="00B75074">
            <w:pPr>
              <w:spacing w:after="0"/>
              <w:rPr>
                <w:rFonts w:cs="Arial"/>
              </w:rPr>
            </w:pPr>
          </w:p>
        </w:tc>
        <w:tc>
          <w:tcPr>
            <w:tcW w:w="5387" w:type="dxa"/>
          </w:tcPr>
          <w:p w14:paraId="0811F68D" w14:textId="77777777" w:rsidR="00AE33BB" w:rsidRDefault="00AE33BB" w:rsidP="00B75074">
            <w:pPr>
              <w:spacing w:line="600" w:lineRule="auto"/>
              <w:rPr>
                <w:rFonts w:cs="Arial"/>
              </w:rPr>
            </w:pPr>
          </w:p>
        </w:tc>
      </w:tr>
      <w:tr w:rsidR="00AE33BB" w:rsidRPr="00122DE3" w14:paraId="7CDA2F1F" w14:textId="77777777" w:rsidTr="00B75074">
        <w:tc>
          <w:tcPr>
            <w:tcW w:w="4673" w:type="dxa"/>
          </w:tcPr>
          <w:p w14:paraId="212E5158" w14:textId="77777777" w:rsidR="00AE33BB" w:rsidRDefault="00AE33BB" w:rsidP="00B75074">
            <w:pPr>
              <w:spacing w:after="0"/>
              <w:rPr>
                <w:rFonts w:cs="Arial"/>
              </w:rPr>
            </w:pPr>
            <w:r>
              <w:rPr>
                <w:rFonts w:cs="Arial"/>
              </w:rPr>
              <w:lastRenderedPageBreak/>
              <w:t>Gender</w:t>
            </w:r>
          </w:p>
        </w:tc>
        <w:tc>
          <w:tcPr>
            <w:tcW w:w="5387" w:type="dxa"/>
          </w:tcPr>
          <w:p w14:paraId="08F3679A" w14:textId="77777777" w:rsidR="00AE33BB" w:rsidRDefault="00AE33BB" w:rsidP="00B75074">
            <w:pPr>
              <w:spacing w:line="600" w:lineRule="auto"/>
              <w:rPr>
                <w:rFonts w:cs="Arial"/>
              </w:rPr>
            </w:pPr>
          </w:p>
        </w:tc>
      </w:tr>
      <w:tr w:rsidR="00AE33BB" w:rsidRPr="00122DE3" w14:paraId="1980718A" w14:textId="77777777" w:rsidTr="00B75074">
        <w:tc>
          <w:tcPr>
            <w:tcW w:w="4673" w:type="dxa"/>
          </w:tcPr>
          <w:p w14:paraId="594EB098" w14:textId="77777777" w:rsidR="00AE33BB" w:rsidRPr="003147B4" w:rsidRDefault="00AE33BB" w:rsidP="00B7507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5387" w:type="dxa"/>
          </w:tcPr>
          <w:p w14:paraId="3AD9ACA2" w14:textId="77777777" w:rsidR="00AE33BB" w:rsidRPr="000B687D" w:rsidRDefault="00AE33BB" w:rsidP="00B75074">
            <w:pPr>
              <w:rPr>
                <w:rFonts w:cs="Arial"/>
              </w:rPr>
            </w:pPr>
            <w:sdt>
              <w:sdtPr>
                <w:rPr>
                  <w:rFonts w:ascii="Segoe UI Symbol" w:eastAsia="MS Gothic" w:hAnsi="Segoe UI Symbol" w:cs="Segoe UI Symbol"/>
                </w:rPr>
                <w:id w:val="-690377611"/>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Yes </w:t>
            </w:r>
          </w:p>
          <w:p w14:paraId="4BC08E87" w14:textId="77777777" w:rsidR="00AE33BB" w:rsidRDefault="00AE33BB" w:rsidP="00B75074">
            <w:pPr>
              <w:rPr>
                <w:rFonts w:cs="Arial"/>
              </w:rPr>
            </w:pPr>
            <w:sdt>
              <w:sdtPr>
                <w:rPr>
                  <w:rFonts w:ascii="Segoe UI Symbol" w:eastAsia="MS Gothic" w:hAnsi="Segoe UI Symbol" w:cs="Segoe UI Symbol"/>
                </w:rPr>
                <w:id w:val="1607303639"/>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ascii="Segoe UI Symbol" w:eastAsia="MS Gothic" w:hAnsi="Segoe UI Symbol" w:cs="Segoe UI Symbol"/>
              </w:rPr>
              <w:t xml:space="preserve"> </w:t>
            </w:r>
            <w:r w:rsidRPr="000B687D">
              <w:rPr>
                <w:rFonts w:cs="Arial"/>
              </w:rPr>
              <w:t>No</w:t>
            </w:r>
          </w:p>
          <w:p w14:paraId="3528BC6B" w14:textId="77777777" w:rsidR="00AE33BB" w:rsidRDefault="00AE33BB" w:rsidP="00B75074">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76D11382" w14:textId="77777777" w:rsidR="00AE33BB" w:rsidRPr="00041809" w:rsidRDefault="00AE33BB" w:rsidP="00B75074">
            <w:pPr>
              <w:rPr>
                <w:rFonts w:cs="Arial"/>
                <w:b/>
                <w:bCs/>
              </w:rPr>
            </w:pPr>
            <w:r>
              <w:rPr>
                <w:rFonts w:cs="Arial"/>
                <w:b/>
                <w:bCs/>
              </w:rPr>
              <w:t>(.pdf format)</w:t>
            </w:r>
          </w:p>
          <w:p w14:paraId="4DE65CBC" w14:textId="77777777" w:rsidR="00AE33BB" w:rsidRPr="00DE7F2C" w:rsidRDefault="00AE33BB" w:rsidP="00B75074">
            <w:pPr>
              <w:rPr>
                <w:rFonts w:cs="Arial"/>
                <w:i/>
                <w:iCs/>
              </w:rPr>
            </w:pPr>
            <w:r w:rsidRPr="28615F59">
              <w:rPr>
                <w:rFonts w:asciiTheme="majorHAnsi" w:hAnsiTheme="majorHAnsi" w:cstheme="majorBidi"/>
                <w:i/>
                <w:iCs/>
              </w:rPr>
              <w:t>Letters should be signed by senior institution representatives, such as: Head of International Office, Chancellor, Pro-Vice Chancellors etc.</w:t>
            </w:r>
          </w:p>
        </w:tc>
      </w:tr>
    </w:tbl>
    <w:p w14:paraId="297CF89E" w14:textId="77777777" w:rsidR="00AE33BB" w:rsidRDefault="00AE33BB" w:rsidP="00AE33BB">
      <w:pPr>
        <w:pStyle w:val="HeadingC"/>
        <w:rPr>
          <w:bCs/>
          <w:szCs w:val="28"/>
        </w:rPr>
      </w:pPr>
      <w:r w:rsidRPr="7C202290">
        <w:rPr>
          <w:bCs/>
          <w:szCs w:val="28"/>
        </w:rPr>
        <w:t>Brazilian Institution (2)</w:t>
      </w:r>
    </w:p>
    <w:tbl>
      <w:tblPr>
        <w:tblStyle w:val="TableGrid"/>
        <w:tblW w:w="10060"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4A0" w:firstRow="1" w:lastRow="0" w:firstColumn="1" w:lastColumn="0" w:noHBand="0" w:noVBand="1"/>
      </w:tblPr>
      <w:tblGrid>
        <w:gridCol w:w="4673"/>
        <w:gridCol w:w="5387"/>
      </w:tblGrid>
      <w:tr w:rsidR="00AE33BB" w:rsidRPr="00122DE3" w14:paraId="6FA97074" w14:textId="77777777" w:rsidTr="00B75074">
        <w:trPr>
          <w:trHeight w:val="565"/>
        </w:trPr>
        <w:tc>
          <w:tcPr>
            <w:tcW w:w="4673" w:type="dxa"/>
          </w:tcPr>
          <w:p w14:paraId="5FD6A5BE" w14:textId="77777777" w:rsidR="00AE33BB" w:rsidRPr="00122DE3" w:rsidRDefault="00AE33BB" w:rsidP="00B75074">
            <w:pPr>
              <w:spacing w:line="600" w:lineRule="auto"/>
              <w:rPr>
                <w:rFonts w:cs="Arial"/>
              </w:rPr>
            </w:pPr>
            <w:r>
              <w:rPr>
                <w:rFonts w:cs="Arial"/>
              </w:rPr>
              <w:t xml:space="preserve">Name and address of Brazilian institution </w:t>
            </w:r>
          </w:p>
        </w:tc>
        <w:sdt>
          <w:sdtPr>
            <w:rPr>
              <w:rFonts w:cs="Arial"/>
            </w:rPr>
            <w:alias w:val="Title"/>
            <w:tag w:val="Title"/>
            <w:id w:val="1220712085"/>
            <w:placeholder>
              <w:docPart w:val="D7381CE295E8462FAD60E8236D368B56"/>
            </w:placeholder>
          </w:sdtPr>
          <w:sdtContent>
            <w:tc>
              <w:tcPr>
                <w:tcW w:w="5387" w:type="dxa"/>
              </w:tcPr>
              <w:p w14:paraId="48A150E6" w14:textId="77777777" w:rsidR="00AE33BB" w:rsidRPr="00122DE3" w:rsidRDefault="00AE33BB" w:rsidP="00B75074">
                <w:pPr>
                  <w:spacing w:line="600" w:lineRule="auto"/>
                  <w:rPr>
                    <w:rFonts w:cs="Arial"/>
                  </w:rPr>
                </w:pPr>
                <w:r>
                  <w:rPr>
                    <w:rFonts w:cs="Arial"/>
                  </w:rPr>
                  <w:t xml:space="preserve">                                                           </w:t>
                </w:r>
              </w:p>
            </w:tc>
          </w:sdtContent>
        </w:sdt>
      </w:tr>
      <w:tr w:rsidR="00AE33BB" w:rsidRPr="00122DE3" w14:paraId="697BF836" w14:textId="77777777" w:rsidTr="00B75074">
        <w:tc>
          <w:tcPr>
            <w:tcW w:w="4673" w:type="dxa"/>
          </w:tcPr>
          <w:p w14:paraId="524BF75E" w14:textId="77777777" w:rsidR="00AE33BB" w:rsidRPr="00122DE3" w:rsidRDefault="00AE33BB" w:rsidP="00B75074">
            <w:pPr>
              <w:spacing w:line="600" w:lineRule="auto"/>
              <w:rPr>
                <w:rFonts w:cs="Arial"/>
              </w:rPr>
            </w:pPr>
            <w:r>
              <w:rPr>
                <w:rFonts w:cs="Arial"/>
              </w:rPr>
              <w:t>BRA Lead Applicant Name</w:t>
            </w:r>
          </w:p>
        </w:tc>
        <w:sdt>
          <w:sdtPr>
            <w:rPr>
              <w:rFonts w:cs="Arial"/>
            </w:rPr>
            <w:alias w:val="First name"/>
            <w:tag w:val="First name"/>
            <w:id w:val="791098641"/>
            <w:placeholder>
              <w:docPart w:val="E2570601EFA94637B9331AA6C3AFCBEC"/>
            </w:placeholder>
          </w:sdtPr>
          <w:sdtContent>
            <w:tc>
              <w:tcPr>
                <w:tcW w:w="5387" w:type="dxa"/>
              </w:tcPr>
              <w:p w14:paraId="475DBA46" w14:textId="77777777" w:rsidR="00AE33BB" w:rsidRPr="00041809" w:rsidRDefault="00AE33BB" w:rsidP="00B75074">
                <w:pPr>
                  <w:rPr>
                    <w:rFonts w:cs="Arial"/>
                    <w:b/>
                    <w:bCs/>
                  </w:rPr>
                </w:pPr>
                <w:r w:rsidRPr="00041809">
                  <w:rPr>
                    <w:rFonts w:cs="Arial"/>
                    <w:b/>
                    <w:bCs/>
                  </w:rPr>
                  <w:t>Please upload CV of the partner applicant to the online form</w:t>
                </w:r>
              </w:p>
              <w:p w14:paraId="71BFE332" w14:textId="77777777" w:rsidR="00AE33BB" w:rsidRPr="00122DE3" w:rsidRDefault="00AE33BB" w:rsidP="00B75074">
                <w:pPr>
                  <w:rPr>
                    <w:rFonts w:cs="Arial"/>
                  </w:rPr>
                </w:pPr>
                <w:r w:rsidRPr="00041809">
                  <w:rPr>
                    <w:rFonts w:cs="Arial"/>
                    <w:b/>
                    <w:bCs/>
                  </w:rPr>
                  <w:t>(.pdf format)</w:t>
                </w:r>
              </w:p>
            </w:tc>
          </w:sdtContent>
        </w:sdt>
      </w:tr>
      <w:tr w:rsidR="00AE33BB" w14:paraId="4D5EC808" w14:textId="77777777" w:rsidTr="00B75074">
        <w:tc>
          <w:tcPr>
            <w:tcW w:w="4673" w:type="dxa"/>
          </w:tcPr>
          <w:p w14:paraId="53EE23FB" w14:textId="77777777" w:rsidR="00AE33BB" w:rsidRDefault="00AE33BB" w:rsidP="00B75074">
            <w:pPr>
              <w:spacing w:line="600" w:lineRule="auto"/>
              <w:rPr>
                <w:rFonts w:eastAsia="MS PGothic" w:cs="Arial"/>
              </w:rPr>
            </w:pPr>
            <w:r w:rsidRPr="7C202290">
              <w:rPr>
                <w:rFonts w:eastAsia="MS PGothic" w:cs="Arial"/>
              </w:rPr>
              <w:t>BRA Lead Applicant Job Title</w:t>
            </w:r>
          </w:p>
        </w:tc>
        <w:tc>
          <w:tcPr>
            <w:tcW w:w="5387" w:type="dxa"/>
          </w:tcPr>
          <w:p w14:paraId="71E73164" w14:textId="77777777" w:rsidR="00AE33BB" w:rsidRDefault="00AE33BB" w:rsidP="00B75074">
            <w:pPr>
              <w:spacing w:line="600" w:lineRule="auto"/>
              <w:rPr>
                <w:rFonts w:eastAsia="MS PGothic" w:cs="Arial"/>
              </w:rPr>
            </w:pPr>
          </w:p>
        </w:tc>
      </w:tr>
      <w:tr w:rsidR="00AE33BB" w:rsidRPr="00122DE3" w14:paraId="0DE19118" w14:textId="77777777" w:rsidTr="00B75074">
        <w:tc>
          <w:tcPr>
            <w:tcW w:w="4673" w:type="dxa"/>
          </w:tcPr>
          <w:p w14:paraId="482CBABD" w14:textId="77777777" w:rsidR="00AE33BB" w:rsidRPr="00122DE3" w:rsidRDefault="00AE33BB" w:rsidP="00B75074">
            <w:pPr>
              <w:spacing w:line="600" w:lineRule="auto"/>
              <w:rPr>
                <w:rFonts w:cs="Arial"/>
              </w:rPr>
            </w:pPr>
            <w:r>
              <w:rPr>
                <w:rFonts w:cs="Arial"/>
              </w:rPr>
              <w:t>BRA Email Address</w:t>
            </w:r>
          </w:p>
        </w:tc>
        <w:sdt>
          <w:sdtPr>
            <w:rPr>
              <w:rFonts w:cs="Arial"/>
            </w:rPr>
            <w:alias w:val="Position"/>
            <w:tag w:val="Position"/>
            <w:id w:val="13051818"/>
            <w:placeholder>
              <w:docPart w:val="C4722556AB894C4AB118E39BECDF82F9"/>
            </w:placeholder>
          </w:sdtPr>
          <w:sdtContent>
            <w:tc>
              <w:tcPr>
                <w:tcW w:w="5387" w:type="dxa"/>
              </w:tcPr>
              <w:p w14:paraId="7704CAB6" w14:textId="77777777" w:rsidR="00AE33BB" w:rsidRPr="00122DE3" w:rsidRDefault="00AE33BB" w:rsidP="00B75074">
                <w:pPr>
                  <w:spacing w:line="600" w:lineRule="auto"/>
                  <w:rPr>
                    <w:rFonts w:cs="Arial"/>
                  </w:rPr>
                </w:pPr>
                <w:r w:rsidRPr="00122DE3">
                  <w:rPr>
                    <w:rFonts w:cs="Arial"/>
                  </w:rPr>
                  <w:t xml:space="preserve"> </w:t>
                </w:r>
              </w:p>
            </w:tc>
          </w:sdtContent>
        </w:sdt>
      </w:tr>
      <w:tr w:rsidR="00AE33BB" w:rsidRPr="00122DE3" w14:paraId="200F3B89" w14:textId="77777777" w:rsidTr="00B75074">
        <w:tc>
          <w:tcPr>
            <w:tcW w:w="4673" w:type="dxa"/>
          </w:tcPr>
          <w:p w14:paraId="21880BA1" w14:textId="77777777" w:rsidR="00AE33BB" w:rsidRDefault="00AE33BB" w:rsidP="00B75074">
            <w:pPr>
              <w:spacing w:after="0"/>
              <w:rPr>
                <w:rFonts w:cs="Arial"/>
                <w:b/>
                <w:bCs/>
              </w:rPr>
            </w:pPr>
            <w:r>
              <w:rPr>
                <w:rFonts w:cs="Arial"/>
              </w:rPr>
              <w:t>BRA Phone Contact</w:t>
            </w:r>
          </w:p>
          <w:p w14:paraId="7B32E505" w14:textId="77777777" w:rsidR="00AE33BB" w:rsidRPr="00122DE3" w:rsidRDefault="00AE33BB" w:rsidP="00B75074">
            <w:pPr>
              <w:spacing w:after="0"/>
              <w:rPr>
                <w:rFonts w:cs="Arial"/>
              </w:rPr>
            </w:pPr>
          </w:p>
        </w:tc>
        <w:tc>
          <w:tcPr>
            <w:tcW w:w="5387" w:type="dxa"/>
          </w:tcPr>
          <w:p w14:paraId="6A88E03C" w14:textId="77777777" w:rsidR="00AE33BB" w:rsidRDefault="00AE33BB" w:rsidP="00B75074">
            <w:pPr>
              <w:spacing w:line="600" w:lineRule="auto"/>
              <w:rPr>
                <w:rFonts w:cs="Arial"/>
              </w:rPr>
            </w:pPr>
          </w:p>
        </w:tc>
      </w:tr>
      <w:tr w:rsidR="00AE33BB" w:rsidRPr="00122DE3" w14:paraId="04C9F455" w14:textId="77777777" w:rsidTr="00B75074">
        <w:tc>
          <w:tcPr>
            <w:tcW w:w="4673" w:type="dxa"/>
          </w:tcPr>
          <w:p w14:paraId="036BB32A" w14:textId="77777777" w:rsidR="00AE33BB" w:rsidRDefault="00AE33BB" w:rsidP="00B75074">
            <w:pPr>
              <w:spacing w:after="0"/>
              <w:rPr>
                <w:rFonts w:cs="Arial"/>
              </w:rPr>
            </w:pPr>
            <w:r>
              <w:rPr>
                <w:rFonts w:cs="Arial"/>
              </w:rPr>
              <w:t>Gender</w:t>
            </w:r>
          </w:p>
        </w:tc>
        <w:tc>
          <w:tcPr>
            <w:tcW w:w="5387" w:type="dxa"/>
          </w:tcPr>
          <w:p w14:paraId="55C5152B" w14:textId="77777777" w:rsidR="00AE33BB" w:rsidRDefault="00AE33BB" w:rsidP="00B75074">
            <w:pPr>
              <w:spacing w:line="600" w:lineRule="auto"/>
              <w:rPr>
                <w:rFonts w:cs="Arial"/>
              </w:rPr>
            </w:pPr>
          </w:p>
        </w:tc>
      </w:tr>
      <w:tr w:rsidR="00AE33BB" w:rsidRPr="00122DE3" w14:paraId="78E6EA28" w14:textId="77777777" w:rsidTr="00B75074">
        <w:tc>
          <w:tcPr>
            <w:tcW w:w="4673" w:type="dxa"/>
          </w:tcPr>
          <w:p w14:paraId="52AF0EF6" w14:textId="77777777" w:rsidR="00AE33BB" w:rsidRPr="003147B4" w:rsidRDefault="00AE33BB" w:rsidP="00B7507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5387" w:type="dxa"/>
          </w:tcPr>
          <w:p w14:paraId="20DDC20B" w14:textId="77777777" w:rsidR="00AE33BB" w:rsidRPr="000B687D" w:rsidRDefault="00AE33BB" w:rsidP="00B75074">
            <w:pPr>
              <w:rPr>
                <w:rFonts w:cs="Arial"/>
              </w:rPr>
            </w:pPr>
            <w:sdt>
              <w:sdtPr>
                <w:rPr>
                  <w:rFonts w:ascii="Segoe UI Symbol" w:eastAsia="MS Gothic" w:hAnsi="Segoe UI Symbol" w:cs="Segoe UI Symbol"/>
                </w:rPr>
                <w:id w:val="-273250651"/>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cs="Arial"/>
              </w:rPr>
              <w:t xml:space="preserve"> Yes </w:t>
            </w:r>
          </w:p>
          <w:p w14:paraId="7669EF31" w14:textId="77777777" w:rsidR="00AE33BB" w:rsidRDefault="00AE33BB" w:rsidP="00B75074">
            <w:pPr>
              <w:rPr>
                <w:rFonts w:cs="Arial"/>
              </w:rPr>
            </w:pPr>
            <w:sdt>
              <w:sdtPr>
                <w:rPr>
                  <w:rFonts w:ascii="Segoe UI Symbol" w:eastAsia="MS Gothic" w:hAnsi="Segoe UI Symbol" w:cs="Segoe UI Symbol"/>
                </w:rPr>
                <w:id w:val="-690217155"/>
                <w14:checkbox>
                  <w14:checked w14:val="0"/>
                  <w14:checkedState w14:val="00FC" w14:font="Wingdings"/>
                  <w14:uncheckedState w14:val="2610" w14:font="MS Gothic"/>
                </w14:checkbox>
              </w:sdtPr>
              <w:sdtContent>
                <w:r w:rsidRPr="000B687D">
                  <w:rPr>
                    <w:rFonts w:ascii="MS Gothic" w:eastAsia="MS Gothic" w:hAnsi="MS Gothic" w:cs="Segoe UI Symbol" w:hint="eastAsia"/>
                  </w:rPr>
                  <w:t>☐</w:t>
                </w:r>
              </w:sdtContent>
            </w:sdt>
            <w:r w:rsidRPr="000B687D">
              <w:rPr>
                <w:rFonts w:ascii="Segoe UI Symbol" w:eastAsia="MS Gothic" w:hAnsi="Segoe UI Symbol" w:cs="Segoe UI Symbol"/>
              </w:rPr>
              <w:t xml:space="preserve"> </w:t>
            </w:r>
            <w:r w:rsidRPr="000B687D">
              <w:rPr>
                <w:rFonts w:cs="Arial"/>
              </w:rPr>
              <w:t>No</w:t>
            </w:r>
          </w:p>
          <w:p w14:paraId="590A2AC7" w14:textId="77777777" w:rsidR="00AE33BB" w:rsidRDefault="00AE33BB" w:rsidP="00B75074">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7617F76C" w14:textId="77777777" w:rsidR="00AE33BB" w:rsidRPr="00041809" w:rsidRDefault="00AE33BB" w:rsidP="00B75074">
            <w:pPr>
              <w:rPr>
                <w:rFonts w:cs="Arial"/>
                <w:b/>
                <w:bCs/>
              </w:rPr>
            </w:pPr>
            <w:r>
              <w:rPr>
                <w:rFonts w:cs="Arial"/>
                <w:b/>
                <w:bCs/>
              </w:rPr>
              <w:t>(.pdf format)</w:t>
            </w:r>
          </w:p>
          <w:p w14:paraId="107BCFFE" w14:textId="77777777" w:rsidR="00AE33BB" w:rsidRPr="00DE7F2C" w:rsidRDefault="00AE33BB" w:rsidP="00B75074">
            <w:pPr>
              <w:rPr>
                <w:rFonts w:cs="Arial"/>
                <w:i/>
                <w:iCs/>
              </w:rPr>
            </w:pPr>
            <w:r w:rsidRPr="28615F59">
              <w:rPr>
                <w:rFonts w:asciiTheme="majorHAnsi" w:hAnsiTheme="majorHAnsi" w:cstheme="majorBidi"/>
                <w:i/>
                <w:iCs/>
              </w:rPr>
              <w:t>Letters should be signed by senior institution representatives, such as: Head of international Office, Chancellor, Pro-Vice Chancellors etc.</w:t>
            </w:r>
          </w:p>
        </w:tc>
      </w:tr>
    </w:tbl>
    <w:p w14:paraId="391C1461" w14:textId="03270157" w:rsidR="00AE33BB" w:rsidRDefault="00F96FB4" w:rsidP="00F96FB4">
      <w:pPr>
        <w:rPr>
          <w:rFonts w:eastAsia="BritishCouncilSans-Regular" w:cs="BritishCouncilSans-Regular"/>
          <w:b/>
          <w:color w:val="230859" w:themeColor="text2"/>
          <w:sz w:val="36"/>
        </w:rPr>
      </w:pPr>
      <w:r w:rsidRPr="00F96FB4">
        <w:rPr>
          <w:b/>
          <w:bCs/>
        </w:rPr>
        <w:t>Note:</w:t>
      </w:r>
      <w:r>
        <w:t xml:space="preserve"> for partnership projects including more than </w:t>
      </w:r>
      <w:r>
        <w:t xml:space="preserve">two Brazilian </w:t>
      </w:r>
      <w:r>
        <w:t>institution</w:t>
      </w:r>
      <w:r>
        <w:t>s</w:t>
      </w:r>
      <w:r>
        <w:t>, please replicate the table template</w:t>
      </w:r>
      <w:r>
        <w:t>s</w:t>
      </w:r>
      <w:r>
        <w:t xml:space="preserve"> above and fill it in for each </w:t>
      </w:r>
      <w:r>
        <w:t xml:space="preserve">additional </w:t>
      </w:r>
      <w:r>
        <w:t>institution.</w:t>
      </w:r>
      <w:r w:rsidR="00AE33BB">
        <w:br w:type="page"/>
      </w:r>
    </w:p>
    <w:p w14:paraId="0E490A16" w14:textId="7824DC15" w:rsidR="00AE33BB" w:rsidRDefault="00AE33BB" w:rsidP="00AE33BB">
      <w:pPr>
        <w:pStyle w:val="HeadingB"/>
      </w:pPr>
      <w:r>
        <w:lastRenderedPageBreak/>
        <w:t>Detailed proposal</w:t>
      </w:r>
    </w:p>
    <w:p w14:paraId="2314B1E1" w14:textId="0A6B11EB" w:rsidR="00AE33BB" w:rsidRDefault="00AE33BB" w:rsidP="00AE33BB">
      <w:pPr>
        <w:pStyle w:val="HeadingC"/>
      </w:pPr>
      <w:r>
        <w:t>1.</w:t>
      </w:r>
      <w:r>
        <w:tab/>
        <w:t>Brief summary of UK lead organisation; including a description of the institution (e.g. size, location, number of students, teaching/research focus) and your track in gender equality work, (max 300 words)</w:t>
      </w:r>
    </w:p>
    <w:p w14:paraId="489B1766" w14:textId="77777777" w:rsidR="00F96FB4" w:rsidRDefault="00F96FB4" w:rsidP="00F96FB4"/>
    <w:p w14:paraId="7D3A6546" w14:textId="444C3A19" w:rsidR="00AE33BB" w:rsidRDefault="00AE33BB" w:rsidP="00AE33BB">
      <w:pPr>
        <w:pStyle w:val="HeadingC"/>
      </w:pPr>
      <w:r>
        <w:t>2.</w:t>
      </w:r>
      <w:r>
        <w:tab/>
        <w:t>Your experience of engaging with the Athena Swan Charter (max 250 words)</w:t>
      </w:r>
      <w:r>
        <w:t>.</w:t>
      </w:r>
    </w:p>
    <w:p w14:paraId="43018226" w14:textId="72921838" w:rsidR="00AE33BB" w:rsidRDefault="00AE33BB" w:rsidP="00AE33BB">
      <w:r w:rsidRPr="00AE33BB">
        <w:t>Include details of awards received with timelines including any unsuccessful applications and lessons learned, experience of panel participation e.g., panel chair, panellist, observer)</w:t>
      </w:r>
      <w:r w:rsidR="00F96FB4">
        <w:t>.</w:t>
      </w:r>
    </w:p>
    <w:p w14:paraId="69B81B0C" w14:textId="77777777" w:rsidR="00F96FB4" w:rsidRDefault="00F96FB4" w:rsidP="00AE33BB"/>
    <w:p w14:paraId="2BEABF5A" w14:textId="77777777" w:rsidR="00AE33BB" w:rsidRDefault="00AE33BB" w:rsidP="00AE33BB">
      <w:pPr>
        <w:pStyle w:val="HeadingC"/>
      </w:pPr>
      <w:r>
        <w:t>3.</w:t>
      </w:r>
      <w:r>
        <w:tab/>
        <w:t>Suitability Statement (max 500 words)</w:t>
      </w:r>
    </w:p>
    <w:p w14:paraId="5988AA0F" w14:textId="56F27B31" w:rsidR="00AE33BB" w:rsidRDefault="00AE33BB" w:rsidP="00AE33BB">
      <w:r>
        <w:t>Please explain why you are suitable to be considered for this grant award, and refer, whenever possible, to the selection criteria. Include any similar experiences that you might have had previously.</w:t>
      </w:r>
    </w:p>
    <w:p w14:paraId="2F6CECDB" w14:textId="77777777" w:rsidR="00F96FB4" w:rsidRDefault="00F96FB4" w:rsidP="00AE33BB"/>
    <w:p w14:paraId="1EB80DB3" w14:textId="2E0E9879" w:rsidR="00AE33BB" w:rsidRDefault="00AE33BB" w:rsidP="00AE33BB">
      <w:pPr>
        <w:pStyle w:val="HeadingC"/>
      </w:pPr>
      <w:r>
        <w:t>4.</w:t>
      </w:r>
      <w:r>
        <w:tab/>
      </w:r>
      <w:r w:rsidRPr="28615F59">
        <w:t>Project summary (max 2000 words)</w:t>
      </w:r>
    </w:p>
    <w:p w14:paraId="65873459" w14:textId="795B6DD0" w:rsidR="00AE33BB" w:rsidRDefault="00AE33BB" w:rsidP="00F96FB4">
      <w:r w:rsidRPr="28615F59">
        <w:t xml:space="preserve">Please provide a summary of the project and a detailed activity plan to be implemented throughout the duration of the project. Please provide a general introductory summary of the training/capacity building programme, as context for the activity plan. Please also explain how </w:t>
      </w:r>
      <w:r w:rsidRPr="28615F59">
        <w:rPr>
          <w:color w:val="000000" w:themeColor="text1"/>
        </w:rPr>
        <w:t>the proposed methodology engages multiple strands of activity to deliver on the expected outcomes of the project, while ensuring the scalability and continuity of the project beyond the partnership period. (2000 words)</w:t>
      </w:r>
      <w:r w:rsidRPr="28615F59">
        <w:t xml:space="preserve">. </w:t>
      </w:r>
    </w:p>
    <w:p w14:paraId="4390CFDB" w14:textId="77777777" w:rsidR="00F96FB4" w:rsidRPr="006E283A" w:rsidRDefault="00F96FB4" w:rsidP="00F96FB4"/>
    <w:p w14:paraId="3D25DB8A" w14:textId="77777777" w:rsidR="00AE33BB" w:rsidRDefault="00AE33BB" w:rsidP="00AE33BB">
      <w:pPr>
        <w:pStyle w:val="HeadingC"/>
      </w:pPr>
      <w:r>
        <w:t>4.1 For applicants who participated in the 2021 Partnerships Call</w:t>
      </w:r>
      <w:r>
        <w:t>:</w:t>
      </w:r>
    </w:p>
    <w:p w14:paraId="0EF03824" w14:textId="2582DD5A" w:rsidR="00AE33BB" w:rsidRDefault="00AE33BB" w:rsidP="00F96FB4">
      <w:r>
        <w:t>P</w:t>
      </w:r>
      <w:r>
        <w:t>lease additionally outline how you will embed learning from this phase into the project and how you will sustain existing knowledge exchange and support for partners from the 2021 call.</w:t>
      </w:r>
    </w:p>
    <w:p w14:paraId="2872828A" w14:textId="4C06AE7D" w:rsidR="00F96FB4" w:rsidRDefault="00F96FB4" w:rsidP="00F96FB4"/>
    <w:p w14:paraId="4C9318BE" w14:textId="77777777" w:rsidR="00F96FB4" w:rsidRDefault="00F96FB4" w:rsidP="00F96FB4">
      <w:pPr>
        <w:sectPr w:rsidR="00F96FB4" w:rsidSect="006254E5">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pPr>
    </w:p>
    <w:p w14:paraId="00FC2E41" w14:textId="0D4F80A9" w:rsidR="00AE33BB" w:rsidRDefault="00F96FB4" w:rsidP="00AE33BB">
      <w:pPr>
        <w:pStyle w:val="HeadingC"/>
      </w:pPr>
      <w:r>
        <w:lastRenderedPageBreak/>
        <w:t xml:space="preserve">5. </w:t>
      </w:r>
      <w:r>
        <w:tab/>
        <w:t>Detailed activity plan</w:t>
      </w:r>
    </w:p>
    <w:p w14:paraId="3E07897E" w14:textId="2D401D06" w:rsidR="00F96FB4" w:rsidRDefault="00F96FB4" w:rsidP="00F96FB4">
      <w:r>
        <w:t xml:space="preserve">Please fill in the able below with details of the activities planned under the partnership proposal, and </w:t>
      </w:r>
      <w:r w:rsidR="00A237F3">
        <w:t>mark the moth(s)</w:t>
      </w:r>
      <w:r>
        <w:t xml:space="preserve"> they are expected to take place</w:t>
      </w:r>
      <w:r w:rsidR="00A237F3">
        <w:t xml:space="preserve"> </w:t>
      </w:r>
      <w:r w:rsidR="00A237F3">
        <w:t>with an X</w:t>
      </w:r>
      <w:r w:rsidR="00A237F3">
        <w:t>.</w:t>
      </w:r>
    </w:p>
    <w:tbl>
      <w:tblPr>
        <w:tblStyle w:val="GridTable1Light-Accent1"/>
        <w:tblW w:w="15021" w:type="dxa"/>
        <w:tblLook w:val="04A0" w:firstRow="1" w:lastRow="0" w:firstColumn="1" w:lastColumn="0" w:noHBand="0" w:noVBand="1"/>
      </w:tblPr>
      <w:tblGrid>
        <w:gridCol w:w="1271"/>
        <w:gridCol w:w="1007"/>
        <w:gridCol w:w="1007"/>
        <w:gridCol w:w="1007"/>
        <w:gridCol w:w="1007"/>
        <w:gridCol w:w="1075"/>
        <w:gridCol w:w="1134"/>
        <w:gridCol w:w="992"/>
        <w:gridCol w:w="1134"/>
        <w:gridCol w:w="993"/>
        <w:gridCol w:w="992"/>
        <w:gridCol w:w="1134"/>
        <w:gridCol w:w="1134"/>
        <w:gridCol w:w="1134"/>
      </w:tblGrid>
      <w:tr w:rsidR="00A237F3" w:rsidRPr="00381494" w14:paraId="1CF2DC5E" w14:textId="77777777" w:rsidTr="00A237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7B50BC58" w14:textId="2D56C159" w:rsidR="00A237F3" w:rsidRDefault="00A237F3" w:rsidP="00B75074">
            <w:pPr>
              <w:spacing w:before="60"/>
              <w:rPr>
                <w:color w:val="230859" w:themeColor="text2"/>
              </w:rPr>
            </w:pPr>
            <w:r>
              <w:rPr>
                <w:color w:val="230859" w:themeColor="text2"/>
              </w:rPr>
              <w:t>Activity outline</w:t>
            </w:r>
          </w:p>
        </w:tc>
        <w:tc>
          <w:tcPr>
            <w:tcW w:w="1007"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3566F95" w14:textId="2EAAE070"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Jan 23</w:t>
            </w:r>
          </w:p>
        </w:tc>
        <w:tc>
          <w:tcPr>
            <w:tcW w:w="1007"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06038B76" w14:textId="66CA1C04"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Feb 23</w:t>
            </w:r>
          </w:p>
        </w:tc>
        <w:tc>
          <w:tcPr>
            <w:tcW w:w="1007"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5109E9A9" w14:textId="4C7C4490"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Mar 23</w:t>
            </w:r>
          </w:p>
        </w:tc>
        <w:tc>
          <w:tcPr>
            <w:tcW w:w="1007"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0455D04A" w14:textId="2333D706"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Abr 23</w:t>
            </w:r>
          </w:p>
        </w:tc>
        <w:tc>
          <w:tcPr>
            <w:tcW w:w="1075"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B245CD4" w14:textId="5A4EF375"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May 23</w:t>
            </w:r>
          </w:p>
        </w:tc>
        <w:tc>
          <w:tcPr>
            <w:tcW w:w="113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D0A28D3" w14:textId="3ECDC38B"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Jun 23</w:t>
            </w:r>
          </w:p>
        </w:tc>
        <w:tc>
          <w:tcPr>
            <w:tcW w:w="992"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39CD1193" w14:textId="08FAA6D0"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Jul 23</w:t>
            </w:r>
          </w:p>
        </w:tc>
        <w:tc>
          <w:tcPr>
            <w:tcW w:w="113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0B28160A" w14:textId="0BE4FA21"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Aug 23</w:t>
            </w:r>
          </w:p>
        </w:tc>
        <w:tc>
          <w:tcPr>
            <w:tcW w:w="993"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1BE224BF" w14:textId="1B817D1F"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Sep 23</w:t>
            </w:r>
          </w:p>
        </w:tc>
        <w:tc>
          <w:tcPr>
            <w:tcW w:w="992"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4DA8862F" w14:textId="4662D45B"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Oct 23</w:t>
            </w:r>
          </w:p>
        </w:tc>
        <w:tc>
          <w:tcPr>
            <w:tcW w:w="113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553087E6" w14:textId="4CDF97F3"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Nov 23</w:t>
            </w:r>
          </w:p>
        </w:tc>
        <w:tc>
          <w:tcPr>
            <w:tcW w:w="113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41DA5FB1" w14:textId="0CF5D6C8"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Dec 23</w:t>
            </w:r>
          </w:p>
        </w:tc>
        <w:tc>
          <w:tcPr>
            <w:tcW w:w="113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7195DAAC" w14:textId="47F0D0C6" w:rsidR="00A237F3" w:rsidRDefault="00A237F3"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Jan 24</w:t>
            </w:r>
          </w:p>
        </w:tc>
      </w:tr>
      <w:tr w:rsidR="00A237F3" w:rsidRPr="00381494" w14:paraId="471D0572" w14:textId="3469DCE4"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2382A917" w14:textId="0CDAE9C5" w:rsidR="00A237F3" w:rsidRPr="00381494" w:rsidRDefault="00A237F3" w:rsidP="00B75074">
            <w:pPr>
              <w:spacing w:before="60"/>
            </w:pPr>
          </w:p>
        </w:tc>
        <w:tc>
          <w:tcPr>
            <w:tcW w:w="1007"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669D99AA" w14:textId="7444442D" w:rsidR="00A237F3" w:rsidRPr="00381494"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9020A87"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5375A8C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D41B90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04B41D8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C5BD2A7"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2E88B59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0B7D33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1BFC5B4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1168730F"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517F693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08572C4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5C4BDFA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rsidRPr="00381494" w14:paraId="0007A7AD" w14:textId="65D01F26"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24C61E8" w14:textId="4546F21F" w:rsidR="00A237F3" w:rsidRPr="00381494" w:rsidRDefault="00A237F3" w:rsidP="00B75074">
            <w:pPr>
              <w:spacing w:before="6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754ECA8" w14:textId="79F8722C" w:rsidR="00A237F3" w:rsidRPr="00381494"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D375F0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5202EB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F4B2450"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5E8C2AC"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89FB13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586C4C3"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3C6A8C9"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100690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E50B54D"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65B1EE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E4DC19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C47DCF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rsidRPr="00381494" w14:paraId="156BE55A" w14:textId="6BF468E9"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8540AA7" w14:textId="4DC37B02" w:rsidR="00A237F3" w:rsidRDefault="00A237F3" w:rsidP="00B75074">
            <w:pPr>
              <w:spacing w:before="6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B2995FD" w14:textId="4B40FDB1"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949314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4EA5FB7"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8C925E5"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63BC020"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61C10D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75AAD0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64ACAB0"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3C90C0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09F06E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94DA09A"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DDB739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A699E9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rsidRPr="00381494" w14:paraId="337A0A67" w14:textId="60F6E37F"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CE036C0" w14:textId="5F52DD35" w:rsidR="00A237F3" w:rsidRDefault="00A237F3" w:rsidP="00B75074">
            <w:pPr>
              <w:spacing w:before="6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0A134F9" w14:textId="175144F2"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C7CAFE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AC443C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BFA1A47"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2CBBFAA"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ACA71B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BAC441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4CA005C"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47BEB7B"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0A183E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B1C56C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75C484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A825FA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rsidRPr="00381494" w14:paraId="7991AF6D" w14:textId="769C14FB"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D9E603C" w14:textId="08FD2029" w:rsidR="00A237F3" w:rsidRDefault="00A237F3" w:rsidP="00B75074">
            <w:pPr>
              <w:spacing w:before="6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FDE989D" w14:textId="23CEC2FF"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49D063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E3AC73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20E088E"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73B5ECF"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477FC63"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44CAAC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ACCC75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0ED11DF"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583B22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D964635"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1058C8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CDDCB81"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rsidRPr="00381494" w14:paraId="3A17E188" w14:textId="43D50A7A"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EED75E9" w14:textId="71C77991" w:rsidR="00A237F3" w:rsidRDefault="00A237F3" w:rsidP="00B75074">
            <w:pPr>
              <w:spacing w:before="6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6D164E1" w14:textId="4E1B6443"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B305D7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ECC52E4"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FCFAE6D"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CF39228"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08B44ED"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7D760C9"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A949413"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46AF067"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B66B613"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B09E652"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2560B2D"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EFFB266" w14:textId="77777777" w:rsidR="00A237F3" w:rsidRDefault="00A237F3" w:rsidP="00B75074">
            <w:pPr>
              <w:spacing w:before="60"/>
              <w:cnfStyle w:val="000000000000" w:firstRow="0" w:lastRow="0" w:firstColumn="0" w:lastColumn="0" w:oddVBand="0" w:evenVBand="0" w:oddHBand="0" w:evenHBand="0" w:firstRowFirstColumn="0" w:firstRowLastColumn="0" w:lastRowFirstColumn="0" w:lastRowLastColumn="0"/>
            </w:pPr>
          </w:p>
        </w:tc>
      </w:tr>
      <w:tr w:rsidR="00A237F3" w14:paraId="21C7DA9B" w14:textId="126BE938"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1A7BBFC" w14:textId="0C8FA41E"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AE36C8B" w14:textId="0BE23DF4"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3CDECEB"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9B5543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FA9413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78439C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03D427A"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318D2AA"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07A259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8196883"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BC0DBEB"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E26CC0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279D9CD"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0DECDFA" w14:textId="3FD7A07E"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A237F3" w14:paraId="7D0D312C" w14:textId="77777777"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3158138" w14:textId="77777777"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B0B011B" w14:textId="77777777"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03658C2"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FF7BCE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E16CD20"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BC80AFC"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45A2E88"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2B7C7BC"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F765735"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9FC52E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0059980"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1DE89B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155C62A"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29FF1D3"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A237F3" w14:paraId="394E0C35" w14:textId="77777777"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00F50A0" w14:textId="77777777"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694C58B" w14:textId="77777777"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46B40E8"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1A602D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8C79DA3"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CF76482"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9D7B77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3A5AA0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578433B"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1B7F7F0"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9AF934B"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FB28DAC"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FF1C8C3"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9AFD36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A237F3" w14:paraId="2DB10B87" w14:textId="77777777"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6906E4E" w14:textId="77777777"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DE47BFB" w14:textId="77777777"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175174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40A3F5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82C5920"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863F1C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D3F07E8"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61F13FE"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14EC06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538140C"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365E80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7831BF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BD4172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289709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A237F3" w14:paraId="1AEFD118" w14:textId="77777777"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3214054" w14:textId="77777777"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DAD869E" w14:textId="77777777"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5124CC5"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A17CE4D"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E52244E"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047B75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A51CAA4"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ED7D25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8AD287F"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5F788B2"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443F879"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E9FEB5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814109E"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4CE571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A237F3" w14:paraId="63CDA33B" w14:textId="77777777" w:rsidTr="00A237F3">
        <w:trPr>
          <w:trHeight w:val="51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3892BF8" w14:textId="77777777" w:rsidR="00A237F3" w:rsidRDefault="00A237F3" w:rsidP="00B75074">
            <w:pPr>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0688A94" w14:textId="77777777" w:rsidR="00A237F3"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5994687"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4337F11"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07"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69E505E"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075"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27E11E5"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9815FAC"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3402F62"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066C402"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3"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17A2885"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992"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67114BD"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B357521"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CDB69AD"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13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871E0E6" w14:textId="77777777" w:rsidR="00A237F3" w:rsidRPr="66375B29" w:rsidRDefault="00A237F3"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bl>
    <w:p w14:paraId="57FA6ED3" w14:textId="77777777" w:rsidR="00A237F3" w:rsidRDefault="00A237F3" w:rsidP="009B5E43">
      <w:pPr>
        <w:pStyle w:val="HeadingC"/>
        <w:sectPr w:rsidR="00A237F3" w:rsidSect="00F96FB4">
          <w:pgSz w:w="16840" w:h="11900" w:orient="landscape"/>
          <w:pgMar w:top="851" w:right="1418" w:bottom="851" w:left="851" w:header="6" w:footer="799" w:gutter="0"/>
          <w:pgNumType w:start="1"/>
          <w:cols w:space="708"/>
          <w:titlePg/>
          <w:docGrid w:linePitch="360"/>
        </w:sectPr>
      </w:pPr>
    </w:p>
    <w:p w14:paraId="0069D5DB" w14:textId="538F2702" w:rsidR="00A237F3" w:rsidRPr="00A237F3" w:rsidRDefault="00A237F3" w:rsidP="00A237F3">
      <w:pPr>
        <w:pStyle w:val="HeadingC"/>
      </w:pPr>
      <w:r w:rsidRPr="00A237F3">
        <w:lastRenderedPageBreak/>
        <w:t>6.</w:t>
      </w:r>
      <w:r w:rsidRPr="00A237F3">
        <w:tab/>
      </w:r>
      <w:r w:rsidRPr="00A237F3">
        <w:t>Intellectual Property Rights</w:t>
      </w:r>
    </w:p>
    <w:p w14:paraId="773DF40B" w14:textId="77777777" w:rsidR="00A237F3" w:rsidRPr="006E283A" w:rsidRDefault="00A237F3" w:rsidP="00A237F3">
      <w:r w:rsidRPr="006E283A">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1EC840C3" w14:textId="77777777" w:rsidR="00A237F3" w:rsidRPr="006E283A" w:rsidRDefault="00A237F3" w:rsidP="00A237F3">
      <w:pPr>
        <w:rPr>
          <w:color w:val="000000"/>
        </w:rPr>
      </w:pPr>
      <w:r w:rsidRPr="006E283A">
        <w:rPr>
          <w:color w:val="000000"/>
        </w:rPr>
        <w:t>Explanation of any IPR issues:</w:t>
      </w:r>
    </w:p>
    <w:p w14:paraId="036936F6" w14:textId="3015EB05" w:rsidR="00A237F3" w:rsidRPr="00A237F3" w:rsidRDefault="00A237F3" w:rsidP="00A237F3">
      <w:pPr>
        <w:pStyle w:val="HeadingC"/>
      </w:pPr>
      <w:r>
        <w:t>7.</w:t>
      </w:r>
      <w:r>
        <w:tab/>
      </w:r>
      <w:r w:rsidRPr="00A237F3">
        <w:t xml:space="preserve">Equality Diversity and Inclusion (max 250 words) </w:t>
      </w:r>
    </w:p>
    <w:p w14:paraId="766E1EBB" w14:textId="56F772E9" w:rsidR="00A237F3" w:rsidRPr="006E283A" w:rsidRDefault="00A237F3" w:rsidP="00A237F3">
      <w:pPr>
        <w:rPr>
          <w:szCs w:val="18"/>
        </w:rPr>
      </w:pPr>
      <w:r w:rsidRPr="28615F59">
        <w:t>Please describe your alignment with the British Council organisational approach to equality, diversity and inclusion when planning the development of the programme/project. Our</w:t>
      </w:r>
      <w:r>
        <w:t xml:space="preserve"> Equality Policy</w:t>
      </w:r>
      <w:r>
        <w:rPr>
          <w:rStyle w:val="FootnoteReference"/>
        </w:rPr>
        <w:footnoteReference w:id="1"/>
      </w:r>
      <w:r>
        <w:t xml:space="preserve"> </w:t>
      </w:r>
      <w:r w:rsidRPr="28615F59">
        <w:t>and our</w:t>
      </w:r>
      <w:r>
        <w:t xml:space="preserve"> EDI Strategy</w:t>
      </w:r>
      <w:r>
        <w:rPr>
          <w:rStyle w:val="FootnoteReference"/>
        </w:rPr>
        <w:footnoteReference w:id="2"/>
      </w:r>
      <w:r>
        <w:rPr>
          <w:rStyle w:val="Hyperlink"/>
          <w:rFonts w:cs="Arial"/>
          <w:color w:val="EA0034" w:themeColor="accent4"/>
          <w:sz w:val="22"/>
          <w:szCs w:val="22"/>
        </w:rPr>
        <w:t xml:space="preserve"> </w:t>
      </w:r>
      <w:r w:rsidRPr="28615F59">
        <w:t>explain our approach, which is to try to make sure that EDI is central to everything we do.</w:t>
      </w:r>
    </w:p>
    <w:p w14:paraId="4D35E762" w14:textId="77777777" w:rsidR="006C58A9" w:rsidRPr="00381494" w:rsidRDefault="006C58A9" w:rsidP="005155AE"/>
    <w:sectPr w:rsidR="006C58A9" w:rsidRPr="00381494" w:rsidSect="00A237F3">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F65C" w14:textId="77777777" w:rsidR="00AE33BB" w:rsidRDefault="00AE33BB" w:rsidP="004E0F0F">
      <w:pPr>
        <w:spacing w:after="0" w:line="240" w:lineRule="auto"/>
      </w:pPr>
      <w:r>
        <w:separator/>
      </w:r>
    </w:p>
  </w:endnote>
  <w:endnote w:type="continuationSeparator" w:id="0">
    <w:p w14:paraId="1C7DB344" w14:textId="77777777" w:rsidR="00AE33BB" w:rsidRDefault="00AE33BB"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halet-LondonNineteenSixty">
    <w:altName w:val="Arial"/>
    <w:panose1 w:val="00000000000000000000"/>
    <w:charset w:val="00"/>
    <w:family w:val="modern"/>
    <w:notTrueType/>
    <w:pitch w:val="variable"/>
    <w:sig w:usb0="800002AF" w:usb1="5000004A"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 w:fontKey="{A181FD45-AD3A-4D06-A94B-6E1327902770}"/>
    <w:embedBold r:id="rId2" w:fontKey="{5C1C1DCD-7BAC-4D1A-B8E5-79D351E0B139}"/>
  </w:font>
  <w:font w:name="MS Gothic">
    <w:altName w:val="ＭＳ ゴシック"/>
    <w:panose1 w:val="020B0609070205080204"/>
    <w:charset w:val="80"/>
    <w:family w:val="modern"/>
    <w:pitch w:val="fixed"/>
    <w:sig w:usb0="E00002FF" w:usb1="6AC7FDFB" w:usb2="08000012" w:usb3="00000000" w:csb0="0002009F" w:csb1="00000000"/>
    <w:embedRegular r:id="rId3" w:subsetted="1" w:fontKey="{F04B090C-8CFD-4BA3-8D2C-372134870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764E" w14:textId="77777777" w:rsidR="00D7678B" w:rsidRDefault="00D767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4606" w14:textId="77777777" w:rsidR="00E418DC" w:rsidRPr="00E418DC" w:rsidRDefault="00E418DC"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69A9" w14:textId="77777777" w:rsidR="00E418DC" w:rsidRPr="00E418DC" w:rsidRDefault="00E418DC"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A727F" w14:textId="77777777" w:rsidR="00AE33BB" w:rsidRDefault="00AE33BB" w:rsidP="004E0F0F">
      <w:pPr>
        <w:spacing w:after="0" w:line="240" w:lineRule="auto"/>
      </w:pPr>
      <w:r>
        <w:separator/>
      </w:r>
    </w:p>
  </w:footnote>
  <w:footnote w:type="continuationSeparator" w:id="0">
    <w:p w14:paraId="0399A571" w14:textId="77777777" w:rsidR="00AE33BB" w:rsidRDefault="00AE33BB" w:rsidP="004E0F0F">
      <w:pPr>
        <w:spacing w:after="0" w:line="240" w:lineRule="auto"/>
      </w:pPr>
      <w:r>
        <w:continuationSeparator/>
      </w:r>
    </w:p>
  </w:footnote>
  <w:footnote w:id="1">
    <w:p w14:paraId="65533B83" w14:textId="78D6E161" w:rsidR="00A237F3" w:rsidRDefault="00A237F3">
      <w:pPr>
        <w:pStyle w:val="FootnoteText"/>
      </w:pPr>
      <w:r>
        <w:rPr>
          <w:rStyle w:val="FootnoteReference"/>
        </w:rPr>
        <w:footnoteRef/>
      </w:r>
      <w:r>
        <w:t xml:space="preserve"> </w:t>
      </w:r>
      <w:hyperlink r:id="rId1" w:history="1">
        <w:r w:rsidRPr="006D1CD7">
          <w:rPr>
            <w:rStyle w:val="Hyperlink"/>
          </w:rPr>
          <w:t>https://www.britishcouncil.org/sites/default/files/equality-policy-2017.pdf</w:t>
        </w:r>
      </w:hyperlink>
    </w:p>
    <w:p w14:paraId="0646D756" w14:textId="0E35CE65" w:rsidR="00A237F3" w:rsidRPr="00A237F3" w:rsidRDefault="00A237F3">
      <w:pPr>
        <w:pStyle w:val="FootnoteText"/>
      </w:pPr>
    </w:p>
  </w:footnote>
  <w:footnote w:id="2">
    <w:p w14:paraId="09852834" w14:textId="413BB8E8" w:rsidR="00A237F3" w:rsidRPr="00D7678B" w:rsidRDefault="00A237F3">
      <w:pPr>
        <w:pStyle w:val="FootnoteText"/>
      </w:pPr>
      <w:r>
        <w:rPr>
          <w:rStyle w:val="FootnoteReference"/>
        </w:rPr>
        <w:footnoteRef/>
      </w:r>
      <w:r>
        <w:t xml:space="preserve"> </w:t>
      </w:r>
      <w:hyperlink r:id="rId2" w:history="1">
        <w:r w:rsidR="00D7678B" w:rsidRPr="006D1CD7">
          <w:rPr>
            <w:rStyle w:val="Hyperlink"/>
          </w:rPr>
          <w:t>https://www.britishcouncil.org/sites/default/files/edi-strategy-2017.pdf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66DC" w14:textId="77777777" w:rsidR="00D7678B" w:rsidRDefault="00D767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00C0" w14:textId="77777777" w:rsidR="008C0629" w:rsidRDefault="006254E5">
    <w:pPr>
      <w:pStyle w:val="Header"/>
    </w:pPr>
    <w:bookmarkStart w:id="2" w:name="_Hlk24626979"/>
    <w:bookmarkStart w:id="3" w:name="_Hlk24626980"/>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7216" behindDoc="0" locked="0" layoutInCell="1" allowOverlap="1" wp14:anchorId="6FEABBDA" wp14:editId="1B357D67">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F29D3E"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300D" w14:textId="4AB28894" w:rsidR="00A237F3" w:rsidRDefault="00A237F3">
    <w:pPr>
      <w:pStyle w:val="Header"/>
    </w:pPr>
  </w:p>
  <w:p w14:paraId="3E2E6BDC" w14:textId="15ECA573" w:rsidR="00A237F3" w:rsidRDefault="00A237F3">
    <w:pPr>
      <w:pStyle w:val="Header"/>
    </w:pPr>
  </w:p>
  <w:p w14:paraId="3293EE0B" w14:textId="701FD77D" w:rsidR="00A237F3" w:rsidRDefault="00A237F3">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9264" behindDoc="0" locked="0" layoutInCell="1" allowOverlap="1" wp14:anchorId="109AB8CB" wp14:editId="1AB00A42">
              <wp:simplePos x="0" y="0"/>
              <wp:positionH relativeFrom="column">
                <wp:posOffset>0</wp:posOffset>
              </wp:positionH>
              <wp:positionV relativeFrom="line">
                <wp:posOffset>18415</wp:posOffset>
              </wp:positionV>
              <wp:extent cx="489600" cy="0"/>
              <wp:effectExtent l="19050" t="19050" r="24765" b="19050"/>
              <wp:wrapNone/>
              <wp:docPr id="2" name="Straight Connector 2"/>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14B4D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0,1.45pt" to="3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FEA9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598EC6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A45B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C6C9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7ECE4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AA03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0A739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2492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18B6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AC41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155B6B"/>
    <w:multiLevelType w:val="hybridMultilevel"/>
    <w:tmpl w:val="2DE27A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9263F3"/>
    <w:multiLevelType w:val="hybridMultilevel"/>
    <w:tmpl w:val="F2C28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6E307A"/>
    <w:multiLevelType w:val="hybridMultilevel"/>
    <w:tmpl w:val="9888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D45ED0"/>
    <w:multiLevelType w:val="hybridMultilevel"/>
    <w:tmpl w:val="7D8C0364"/>
    <w:lvl w:ilvl="0" w:tplc="94563CE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7" w15:restartNumberingAfterBreak="0">
    <w:nsid w:val="6D8A0F9D"/>
    <w:multiLevelType w:val="hybridMultilevel"/>
    <w:tmpl w:val="C9C05374"/>
    <w:lvl w:ilvl="0" w:tplc="FF20160E">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21D7C"/>
    <w:multiLevelType w:val="hybridMultilevel"/>
    <w:tmpl w:val="4B2C3EBE"/>
    <w:lvl w:ilvl="0" w:tplc="6A0CBDB2">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7"/>
  </w:num>
  <w:num w:numId="18">
    <w:abstractNumId w:val="18"/>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15"/>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BB"/>
    <w:rsid w:val="00003B0D"/>
    <w:rsid w:val="000171EB"/>
    <w:rsid w:val="00092917"/>
    <w:rsid w:val="000A3054"/>
    <w:rsid w:val="000C5574"/>
    <w:rsid w:val="00124CA5"/>
    <w:rsid w:val="00154626"/>
    <w:rsid w:val="00187F9D"/>
    <w:rsid w:val="001A2060"/>
    <w:rsid w:val="001B2E1D"/>
    <w:rsid w:val="001F2942"/>
    <w:rsid w:val="001F5C75"/>
    <w:rsid w:val="00200217"/>
    <w:rsid w:val="00215EC6"/>
    <w:rsid w:val="002348FA"/>
    <w:rsid w:val="002542F1"/>
    <w:rsid w:val="00267264"/>
    <w:rsid w:val="00271072"/>
    <w:rsid w:val="00295E02"/>
    <w:rsid w:val="00297B4F"/>
    <w:rsid w:val="002C0274"/>
    <w:rsid w:val="002E248A"/>
    <w:rsid w:val="002F598F"/>
    <w:rsid w:val="003018FF"/>
    <w:rsid w:val="003029E5"/>
    <w:rsid w:val="003140C7"/>
    <w:rsid w:val="00357565"/>
    <w:rsid w:val="00357CC8"/>
    <w:rsid w:val="00381494"/>
    <w:rsid w:val="00395BBC"/>
    <w:rsid w:val="003F3A5C"/>
    <w:rsid w:val="0040649C"/>
    <w:rsid w:val="0041485A"/>
    <w:rsid w:val="0042729F"/>
    <w:rsid w:val="00445A85"/>
    <w:rsid w:val="004E0F0F"/>
    <w:rsid w:val="004F0981"/>
    <w:rsid w:val="004F3CAA"/>
    <w:rsid w:val="004F7ED5"/>
    <w:rsid w:val="005155AE"/>
    <w:rsid w:val="00527637"/>
    <w:rsid w:val="00530467"/>
    <w:rsid w:val="0058704A"/>
    <w:rsid w:val="005900A5"/>
    <w:rsid w:val="005F5868"/>
    <w:rsid w:val="006254E5"/>
    <w:rsid w:val="0062643D"/>
    <w:rsid w:val="0067191C"/>
    <w:rsid w:val="00680380"/>
    <w:rsid w:val="006C2629"/>
    <w:rsid w:val="006C58A9"/>
    <w:rsid w:val="006F096D"/>
    <w:rsid w:val="006F17D0"/>
    <w:rsid w:val="00734B18"/>
    <w:rsid w:val="007370CE"/>
    <w:rsid w:val="00743AE8"/>
    <w:rsid w:val="00753755"/>
    <w:rsid w:val="007E0313"/>
    <w:rsid w:val="007F55B4"/>
    <w:rsid w:val="00804B94"/>
    <w:rsid w:val="00804D01"/>
    <w:rsid w:val="00806207"/>
    <w:rsid w:val="008529F8"/>
    <w:rsid w:val="008942F1"/>
    <w:rsid w:val="008A4222"/>
    <w:rsid w:val="008B029C"/>
    <w:rsid w:val="008C0629"/>
    <w:rsid w:val="0093045E"/>
    <w:rsid w:val="00935431"/>
    <w:rsid w:val="00942B47"/>
    <w:rsid w:val="00945F08"/>
    <w:rsid w:val="00981E29"/>
    <w:rsid w:val="009837E5"/>
    <w:rsid w:val="00997E55"/>
    <w:rsid w:val="009B5E43"/>
    <w:rsid w:val="009B6DCE"/>
    <w:rsid w:val="009F06E4"/>
    <w:rsid w:val="009F0B50"/>
    <w:rsid w:val="009F524A"/>
    <w:rsid w:val="00A20B81"/>
    <w:rsid w:val="00A237F3"/>
    <w:rsid w:val="00A33158"/>
    <w:rsid w:val="00A46111"/>
    <w:rsid w:val="00A55B8E"/>
    <w:rsid w:val="00A7218F"/>
    <w:rsid w:val="00A75B0F"/>
    <w:rsid w:val="00A868CB"/>
    <w:rsid w:val="00AB21F3"/>
    <w:rsid w:val="00AC73B6"/>
    <w:rsid w:val="00AE33BB"/>
    <w:rsid w:val="00AF1C59"/>
    <w:rsid w:val="00B030FD"/>
    <w:rsid w:val="00B13927"/>
    <w:rsid w:val="00B227CE"/>
    <w:rsid w:val="00B26E40"/>
    <w:rsid w:val="00B461A7"/>
    <w:rsid w:val="00B53093"/>
    <w:rsid w:val="00B551F7"/>
    <w:rsid w:val="00B76C97"/>
    <w:rsid w:val="00C5378A"/>
    <w:rsid w:val="00C62911"/>
    <w:rsid w:val="00CA3FC2"/>
    <w:rsid w:val="00CD1F6F"/>
    <w:rsid w:val="00CD5051"/>
    <w:rsid w:val="00D01DA2"/>
    <w:rsid w:val="00D7678B"/>
    <w:rsid w:val="00E418DC"/>
    <w:rsid w:val="00E47370"/>
    <w:rsid w:val="00E57FE2"/>
    <w:rsid w:val="00E9411F"/>
    <w:rsid w:val="00E96DCD"/>
    <w:rsid w:val="00F12C54"/>
    <w:rsid w:val="00F3122A"/>
    <w:rsid w:val="00F730E1"/>
    <w:rsid w:val="00F7472E"/>
    <w:rsid w:val="00F86BA1"/>
    <w:rsid w:val="00F933B9"/>
    <w:rsid w:val="00F96FB4"/>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D691E9"/>
  <w14:defaultImageDpi w14:val="330"/>
  <w15:docId w15:val="{B218EB49-C4D5-4AE1-B1FE-81D87BD3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B4"/>
    <w:pPr>
      <w:spacing w:after="120" w:line="276" w:lineRule="auto"/>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F598F"/>
    <w:pPr>
      <w:numPr>
        <w:numId w:val="21"/>
      </w:numPr>
      <w:spacing w:after="120" w:line="276" w:lineRule="auto"/>
      <w:ind w:left="1080"/>
    </w:pPr>
    <w:rPr>
      <w:rFonts w:ascii="Arial" w:hAnsi="Arial"/>
    </w:rPr>
  </w:style>
  <w:style w:type="paragraph" w:customStyle="1" w:styleId="SubBullets">
    <w:name w:val="Sub Bullets"/>
    <w:qFormat/>
    <w:rsid w:val="002F598F"/>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6C58A9"/>
    <w:pPr>
      <w:spacing w:before="600" w:after="1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
    <w:name w:val="List Number"/>
    <w:basedOn w:val="Normal"/>
    <w:uiPriority w:val="99"/>
    <w:unhideWhenUsed/>
    <w:qFormat/>
    <w:rsid w:val="002F598F"/>
    <w:pPr>
      <w:numPr>
        <w:numId w:val="20"/>
      </w:numPr>
      <w:ind w:left="720" w:hanging="357"/>
    </w:pPr>
  </w:style>
  <w:style w:type="character" w:styleId="UnresolvedMention">
    <w:name w:val="Unresolved Mention"/>
    <w:basedOn w:val="DefaultParagraphFont"/>
    <w:uiPriority w:val="99"/>
    <w:semiHidden/>
    <w:unhideWhenUsed/>
    <w:rsid w:val="00AE33BB"/>
    <w:rPr>
      <w:color w:val="605E5C"/>
      <w:shd w:val="clear" w:color="auto" w:fill="E1DFDD"/>
    </w:rPr>
  </w:style>
  <w:style w:type="paragraph" w:styleId="NormalWeb">
    <w:name w:val="Normal (Web)"/>
    <w:basedOn w:val="Normal"/>
    <w:uiPriority w:val="99"/>
    <w:unhideWhenUsed/>
    <w:rsid w:val="00AE33BB"/>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AE33BB"/>
    <w:pPr>
      <w:spacing w:after="163" w:line="320" w:lineRule="exact"/>
      <w:ind w:left="720"/>
      <w:contextualSpacing/>
    </w:pPr>
    <w:rPr>
      <w:rFonts w:ascii="Chalet-LondonNineteenSixty" w:eastAsiaTheme="minorHAnsi" w:hAnsi="Chalet-LondonNineteenSixty"/>
      <w:spacing w:val="-2"/>
      <w:szCs w:val="22"/>
    </w:rPr>
  </w:style>
  <w:style w:type="character" w:customStyle="1" w:styleId="ListParagraphChar">
    <w:name w:val="List Paragraph Char"/>
    <w:link w:val="ListParagraph"/>
    <w:uiPriority w:val="34"/>
    <w:locked/>
    <w:rsid w:val="00AE33BB"/>
    <w:rPr>
      <w:rFonts w:ascii="Chalet-LondonNineteenSixty" w:eastAsiaTheme="minorHAnsi" w:hAnsi="Chalet-LondonNineteenSixty"/>
      <w:spacing w:val="-2"/>
      <w:szCs w:val="22"/>
    </w:rPr>
  </w:style>
  <w:style w:type="paragraph" w:styleId="FootnoteText">
    <w:name w:val="footnote text"/>
    <w:basedOn w:val="Normal"/>
    <w:link w:val="FootnoteTextChar"/>
    <w:uiPriority w:val="99"/>
    <w:semiHidden/>
    <w:unhideWhenUsed/>
    <w:rsid w:val="00F96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6FB4"/>
    <w:rPr>
      <w:rFonts w:ascii="Arial" w:hAnsi="Arial"/>
      <w:sz w:val="20"/>
      <w:szCs w:val="20"/>
    </w:rPr>
  </w:style>
  <w:style w:type="character" w:styleId="FootnoteReference">
    <w:name w:val="footnote reference"/>
    <w:basedOn w:val="DefaultParagraphFont"/>
    <w:uiPriority w:val="99"/>
    <w:semiHidden/>
    <w:unhideWhenUsed/>
    <w:rsid w:val="00F96FB4"/>
    <w:rPr>
      <w:vertAlign w:val="superscript"/>
    </w:rPr>
  </w:style>
  <w:style w:type="character" w:styleId="PlaceholderText">
    <w:name w:val="Placeholder Text"/>
    <w:basedOn w:val="DefaultParagraphFont"/>
    <w:uiPriority w:val="99"/>
    <w:semiHidden/>
    <w:rsid w:val="00F96FB4"/>
    <w:rPr>
      <w:color w:val="808080"/>
    </w:rPr>
  </w:style>
  <w:style w:type="table" w:styleId="GridTable1Light-Accent1">
    <w:name w:val="Grid Table 1 Light Accent 1"/>
    <w:basedOn w:val="TableNormal"/>
    <w:uiPriority w:val="46"/>
    <w:rsid w:val="00A237F3"/>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514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ntato@britishcouncil.org.b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priva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britishcouncil.org/sites/default/files/edi-strategy-2017.pdf" TargetMode="External"/><Relationship Id="rId1" Type="http://schemas.openxmlformats.org/officeDocument/2006/relationships/hyperlink" Target="https://www.britishcouncil.org/sites/default/files/equality-policy-20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Meeting%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406F251205436C99652191A98B3BD4"/>
        <w:category>
          <w:name w:val="General"/>
          <w:gallery w:val="placeholder"/>
        </w:category>
        <w:types>
          <w:type w:val="bbPlcHdr"/>
        </w:types>
        <w:behaviors>
          <w:behavior w:val="content"/>
        </w:behaviors>
        <w:guid w:val="{82F46269-CAFD-4F47-9A8C-B5C84E751EBD}"/>
      </w:docPartPr>
      <w:docPartBody>
        <w:p w:rsidR="00000000" w:rsidRDefault="005D18BE" w:rsidP="005D18BE">
          <w:pPr>
            <w:pStyle w:val="14406F251205436C99652191A98B3BD4"/>
          </w:pPr>
          <w:r w:rsidRPr="00B418B2">
            <w:rPr>
              <w:rStyle w:val="PlaceholderText"/>
            </w:rPr>
            <w:t>Click here to enter text.</w:t>
          </w:r>
        </w:p>
      </w:docPartBody>
    </w:docPart>
    <w:docPart>
      <w:docPartPr>
        <w:name w:val="3D9A8C7C76B84DE0A83D8B3DB3A25D8C"/>
        <w:category>
          <w:name w:val="General"/>
          <w:gallery w:val="placeholder"/>
        </w:category>
        <w:types>
          <w:type w:val="bbPlcHdr"/>
        </w:types>
        <w:behaviors>
          <w:behavior w:val="content"/>
        </w:behaviors>
        <w:guid w:val="{D48CB054-80CD-4E0B-8E10-404B0F49B12D}"/>
      </w:docPartPr>
      <w:docPartBody>
        <w:p w:rsidR="00000000" w:rsidRDefault="005D18BE" w:rsidP="005D18BE">
          <w:pPr>
            <w:pStyle w:val="3D9A8C7C76B84DE0A83D8B3DB3A25D8C"/>
          </w:pPr>
          <w:r w:rsidRPr="00B418B2">
            <w:rPr>
              <w:rStyle w:val="PlaceholderText"/>
            </w:rPr>
            <w:t>Click here to enter text.</w:t>
          </w:r>
        </w:p>
      </w:docPartBody>
    </w:docPart>
    <w:docPart>
      <w:docPartPr>
        <w:name w:val="5C930B3636AB433F92B48915E5E24B25"/>
        <w:category>
          <w:name w:val="General"/>
          <w:gallery w:val="placeholder"/>
        </w:category>
        <w:types>
          <w:type w:val="bbPlcHdr"/>
        </w:types>
        <w:behaviors>
          <w:behavior w:val="content"/>
        </w:behaviors>
        <w:guid w:val="{E2D0DA58-0BB7-4783-AD59-48FEDAB1FB95}"/>
      </w:docPartPr>
      <w:docPartBody>
        <w:p w:rsidR="00000000" w:rsidRDefault="005D18BE" w:rsidP="005D18BE">
          <w:pPr>
            <w:pStyle w:val="5C930B3636AB433F92B48915E5E24B25"/>
          </w:pPr>
          <w:r w:rsidRPr="00B418B2">
            <w:rPr>
              <w:rStyle w:val="PlaceholderText"/>
            </w:rPr>
            <w:t>Click here to enter text.</w:t>
          </w:r>
        </w:p>
      </w:docPartBody>
    </w:docPart>
    <w:docPart>
      <w:docPartPr>
        <w:name w:val="4CA3433FA1DB42C3ACF03A2D376FD5F7"/>
        <w:category>
          <w:name w:val="General"/>
          <w:gallery w:val="placeholder"/>
        </w:category>
        <w:types>
          <w:type w:val="bbPlcHdr"/>
        </w:types>
        <w:behaviors>
          <w:behavior w:val="content"/>
        </w:behaviors>
        <w:guid w:val="{ADA61C5F-BA6D-4709-98B0-6872F07D7C52}"/>
      </w:docPartPr>
      <w:docPartBody>
        <w:p w:rsidR="00000000" w:rsidRDefault="005D18BE" w:rsidP="005D18BE">
          <w:pPr>
            <w:pStyle w:val="4CA3433FA1DB42C3ACF03A2D376FD5F7"/>
          </w:pPr>
          <w:r w:rsidRPr="00B418B2">
            <w:rPr>
              <w:rStyle w:val="PlaceholderText"/>
            </w:rPr>
            <w:t>Click here to enter text.</w:t>
          </w:r>
        </w:p>
      </w:docPartBody>
    </w:docPart>
    <w:docPart>
      <w:docPartPr>
        <w:name w:val="6BED3DDF38454F858B2A889C00E34668"/>
        <w:category>
          <w:name w:val="General"/>
          <w:gallery w:val="placeholder"/>
        </w:category>
        <w:types>
          <w:type w:val="bbPlcHdr"/>
        </w:types>
        <w:behaviors>
          <w:behavior w:val="content"/>
        </w:behaviors>
        <w:guid w:val="{5DDCB363-D5EA-4F78-AE3E-03CD222AD7B1}"/>
      </w:docPartPr>
      <w:docPartBody>
        <w:p w:rsidR="00000000" w:rsidRDefault="005D18BE" w:rsidP="005D18BE">
          <w:pPr>
            <w:pStyle w:val="6BED3DDF38454F858B2A889C00E34668"/>
          </w:pPr>
          <w:r w:rsidRPr="00B418B2">
            <w:rPr>
              <w:rStyle w:val="PlaceholderText"/>
            </w:rPr>
            <w:t>Click here to enter text.</w:t>
          </w:r>
        </w:p>
      </w:docPartBody>
    </w:docPart>
    <w:docPart>
      <w:docPartPr>
        <w:name w:val="9EAA12377B8146C7AC23442890B7D885"/>
        <w:category>
          <w:name w:val="General"/>
          <w:gallery w:val="placeholder"/>
        </w:category>
        <w:types>
          <w:type w:val="bbPlcHdr"/>
        </w:types>
        <w:behaviors>
          <w:behavior w:val="content"/>
        </w:behaviors>
        <w:guid w:val="{4AF5D70E-02BF-4CD4-B50A-8BE84D22E1DF}"/>
      </w:docPartPr>
      <w:docPartBody>
        <w:p w:rsidR="00000000" w:rsidRDefault="005D18BE" w:rsidP="005D18BE">
          <w:pPr>
            <w:pStyle w:val="9EAA12377B8146C7AC23442890B7D885"/>
          </w:pPr>
          <w:r w:rsidRPr="00B418B2">
            <w:rPr>
              <w:rStyle w:val="PlaceholderText"/>
            </w:rPr>
            <w:t>Click here to enter text.</w:t>
          </w:r>
        </w:p>
      </w:docPartBody>
    </w:docPart>
    <w:docPart>
      <w:docPartPr>
        <w:name w:val="C970058C1A07420DA344C3E1DDE7290F"/>
        <w:category>
          <w:name w:val="General"/>
          <w:gallery w:val="placeholder"/>
        </w:category>
        <w:types>
          <w:type w:val="bbPlcHdr"/>
        </w:types>
        <w:behaviors>
          <w:behavior w:val="content"/>
        </w:behaviors>
        <w:guid w:val="{DD1516A8-AC21-421B-9DEF-639D198D677E}"/>
      </w:docPartPr>
      <w:docPartBody>
        <w:p w:rsidR="00000000" w:rsidRDefault="005D18BE" w:rsidP="005D18BE">
          <w:pPr>
            <w:pStyle w:val="C970058C1A07420DA344C3E1DDE7290F"/>
          </w:pPr>
          <w:r w:rsidRPr="00B418B2">
            <w:rPr>
              <w:rStyle w:val="PlaceholderText"/>
            </w:rPr>
            <w:t>Click here to enter text.</w:t>
          </w:r>
        </w:p>
      </w:docPartBody>
    </w:docPart>
    <w:docPart>
      <w:docPartPr>
        <w:name w:val="D7381CE295E8462FAD60E8236D368B56"/>
        <w:category>
          <w:name w:val="General"/>
          <w:gallery w:val="placeholder"/>
        </w:category>
        <w:types>
          <w:type w:val="bbPlcHdr"/>
        </w:types>
        <w:behaviors>
          <w:behavior w:val="content"/>
        </w:behaviors>
        <w:guid w:val="{1B430CF7-C14A-42F9-A3B0-88EA6526E1F7}"/>
      </w:docPartPr>
      <w:docPartBody>
        <w:p w:rsidR="00000000" w:rsidRDefault="005D18BE" w:rsidP="005D18BE">
          <w:pPr>
            <w:pStyle w:val="D7381CE295E8462FAD60E8236D368B56"/>
          </w:pPr>
          <w:r w:rsidRPr="00B418B2">
            <w:rPr>
              <w:rStyle w:val="PlaceholderText"/>
            </w:rPr>
            <w:t>Click here to enter text.</w:t>
          </w:r>
        </w:p>
      </w:docPartBody>
    </w:docPart>
    <w:docPart>
      <w:docPartPr>
        <w:name w:val="E2570601EFA94637B9331AA6C3AFCBEC"/>
        <w:category>
          <w:name w:val="General"/>
          <w:gallery w:val="placeholder"/>
        </w:category>
        <w:types>
          <w:type w:val="bbPlcHdr"/>
        </w:types>
        <w:behaviors>
          <w:behavior w:val="content"/>
        </w:behaviors>
        <w:guid w:val="{AF4F47E1-3BE7-48FC-B5A3-1B37C1BA4598}"/>
      </w:docPartPr>
      <w:docPartBody>
        <w:p w:rsidR="00000000" w:rsidRDefault="005D18BE" w:rsidP="005D18BE">
          <w:pPr>
            <w:pStyle w:val="E2570601EFA94637B9331AA6C3AFCBEC"/>
          </w:pPr>
          <w:r w:rsidRPr="00B418B2">
            <w:rPr>
              <w:rStyle w:val="PlaceholderText"/>
            </w:rPr>
            <w:t>Click here to enter text.</w:t>
          </w:r>
        </w:p>
      </w:docPartBody>
    </w:docPart>
    <w:docPart>
      <w:docPartPr>
        <w:name w:val="C4722556AB894C4AB118E39BECDF82F9"/>
        <w:category>
          <w:name w:val="General"/>
          <w:gallery w:val="placeholder"/>
        </w:category>
        <w:types>
          <w:type w:val="bbPlcHdr"/>
        </w:types>
        <w:behaviors>
          <w:behavior w:val="content"/>
        </w:behaviors>
        <w:guid w:val="{C0BBC003-EAE8-49FB-B98A-DD5842AB5E8A}"/>
      </w:docPartPr>
      <w:docPartBody>
        <w:p w:rsidR="00000000" w:rsidRDefault="005D18BE" w:rsidP="005D18BE">
          <w:pPr>
            <w:pStyle w:val="C4722556AB894C4AB118E39BECDF82F9"/>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halet-LondonNineteenSixty">
    <w:altName w:val="Arial"/>
    <w:panose1 w:val="00000000000000000000"/>
    <w:charset w:val="00"/>
    <w:family w:val="modern"/>
    <w:notTrueType/>
    <w:pitch w:val="variable"/>
    <w:sig w:usb0="800002AF" w:usb1="5000004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BE"/>
    <w:rsid w:val="005D1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BE"/>
    <w:rPr>
      <w:color w:val="808080"/>
    </w:rPr>
  </w:style>
  <w:style w:type="paragraph" w:customStyle="1" w:styleId="14406F251205436C99652191A98B3BD4">
    <w:name w:val="14406F251205436C99652191A98B3BD4"/>
    <w:rsid w:val="005D18BE"/>
  </w:style>
  <w:style w:type="paragraph" w:customStyle="1" w:styleId="3D9A8C7C76B84DE0A83D8B3DB3A25D8C">
    <w:name w:val="3D9A8C7C76B84DE0A83D8B3DB3A25D8C"/>
    <w:rsid w:val="005D18BE"/>
  </w:style>
  <w:style w:type="paragraph" w:customStyle="1" w:styleId="5C930B3636AB433F92B48915E5E24B25">
    <w:name w:val="5C930B3636AB433F92B48915E5E24B25"/>
    <w:rsid w:val="005D18BE"/>
  </w:style>
  <w:style w:type="paragraph" w:customStyle="1" w:styleId="4CA3433FA1DB42C3ACF03A2D376FD5F7">
    <w:name w:val="4CA3433FA1DB42C3ACF03A2D376FD5F7"/>
    <w:rsid w:val="005D18BE"/>
  </w:style>
  <w:style w:type="paragraph" w:customStyle="1" w:styleId="6BED3DDF38454F858B2A889C00E34668">
    <w:name w:val="6BED3DDF38454F858B2A889C00E34668"/>
    <w:rsid w:val="005D18BE"/>
  </w:style>
  <w:style w:type="paragraph" w:customStyle="1" w:styleId="9EAA12377B8146C7AC23442890B7D885">
    <w:name w:val="9EAA12377B8146C7AC23442890B7D885"/>
    <w:rsid w:val="005D18BE"/>
  </w:style>
  <w:style w:type="paragraph" w:customStyle="1" w:styleId="C970058C1A07420DA344C3E1DDE7290F">
    <w:name w:val="C970058C1A07420DA344C3E1DDE7290F"/>
    <w:rsid w:val="005D18BE"/>
  </w:style>
  <w:style w:type="paragraph" w:customStyle="1" w:styleId="D7381CE295E8462FAD60E8236D368B56">
    <w:name w:val="D7381CE295E8462FAD60E8236D368B56"/>
    <w:rsid w:val="005D18BE"/>
  </w:style>
  <w:style w:type="paragraph" w:customStyle="1" w:styleId="E2570601EFA94637B9331AA6C3AFCBEC">
    <w:name w:val="E2570601EFA94637B9331AA6C3AFCBEC"/>
    <w:rsid w:val="005D18BE"/>
  </w:style>
  <w:style w:type="paragraph" w:customStyle="1" w:styleId="C4722556AB894C4AB118E39BECDF82F9">
    <w:name w:val="C4722556AB894C4AB118E39BECDF82F9"/>
    <w:rsid w:val="005D18BE"/>
  </w:style>
  <w:style w:type="paragraph" w:customStyle="1" w:styleId="7079B68BA8254D91AA0754ACB7CDFC67">
    <w:name w:val="7079B68BA8254D91AA0754ACB7CDFC67"/>
    <w:rsid w:val="005D18BE"/>
  </w:style>
  <w:style w:type="paragraph" w:customStyle="1" w:styleId="56CAFE5177DE42B2882837D4CAC0C17F">
    <w:name w:val="56CAFE5177DE42B2882837D4CAC0C17F"/>
    <w:rsid w:val="005D18BE"/>
  </w:style>
  <w:style w:type="paragraph" w:customStyle="1" w:styleId="6CB3B15BCE194599B14CA13B56236F4F">
    <w:name w:val="6CB3B15BCE194599B14CA13B56236F4F"/>
    <w:rsid w:val="005D1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6C48B12B718494EBCF9F050A80D1840" ma:contentTypeVersion="16" ma:contentTypeDescription="Create a new document." ma:contentTypeScope="" ma:versionID="ffe7432b99321f4be82b031ca2f9f2ff">
  <xsd:schema xmlns:xsd="http://www.w3.org/2001/XMLSchema" xmlns:xs="http://www.w3.org/2001/XMLSchema" xmlns:p="http://schemas.microsoft.com/office/2006/metadata/properties" xmlns:ns2="8e26da16-e8b5-46d8-9cad-5b85b2b3dc8b" xmlns:ns3="be9b82ca-9bae-4e38-a04c-3b81b6263422" targetNamespace="http://schemas.microsoft.com/office/2006/metadata/properties" ma:root="true" ma:fieldsID="5fe1294938ec2e96d8590ed9f3969750" ns2:_="" ns3:_="">
    <xsd:import namespace="8e26da16-e8b5-46d8-9cad-5b85b2b3dc8b"/>
    <xsd:import namespace="be9b82ca-9bae-4e38-a04c-3b81b62634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6da16-e8b5-46d8-9cad-5b85b2b3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9b82ca-9bae-4e38-a04c-3b81b62634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5e66d6-3883-46e0-aa1c-b3915929dcea}" ma:internalName="TaxCatchAll" ma:showField="CatchAllData" ma:web="be9b82ca-9bae-4e38-a04c-3b81b6263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e9b82ca-9bae-4e38-a04c-3b81b6263422"/>
    <lcf76f155ced4ddcb4097134ff3c332f xmlns="8e26da16-e8b5-46d8-9cad-5b85b2b3dc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8B2880-8A8C-4F4E-A6B3-F5062AAF6057}">
  <ds:schemaRefs>
    <ds:schemaRef ds:uri="http://schemas.openxmlformats.org/officeDocument/2006/bibliography"/>
  </ds:schemaRefs>
</ds:datastoreItem>
</file>

<file path=customXml/itemProps2.xml><?xml version="1.0" encoding="utf-8"?>
<ds:datastoreItem xmlns:ds="http://schemas.openxmlformats.org/officeDocument/2006/customXml" ds:itemID="{CF07434D-CB61-41E4-BC29-12AF988DD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6da16-e8b5-46d8-9cad-5b85b2b3dc8b"/>
    <ds:schemaRef ds:uri="be9b82ca-9bae-4e38-a04c-3b81b6263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FB0CE-1916-44B8-8610-9CC58482EBCD}">
  <ds:schemaRefs>
    <ds:schemaRef ds:uri="http://schemas.microsoft.com/sharepoint/v3/contenttype/forms"/>
  </ds:schemaRefs>
</ds:datastoreItem>
</file>

<file path=customXml/itemProps4.xml><?xml version="1.0" encoding="utf-8"?>
<ds:datastoreItem xmlns:ds="http://schemas.openxmlformats.org/officeDocument/2006/customXml" ds:itemID="{4971F222-F13C-42A1-8655-05DDF119B722}">
  <ds:schemaRefs>
    <ds:schemaRef ds:uri="http://purl.org/dc/elements/1.1/"/>
    <ds:schemaRef ds:uri="http://schemas.microsoft.com/office/2006/metadata/properties"/>
    <ds:schemaRef ds:uri="http://purl.org/dc/terms/"/>
    <ds:schemaRef ds:uri="http://schemas.openxmlformats.org/package/2006/metadata/core-properties"/>
    <ds:schemaRef ds:uri="be9b82ca-9bae-4e38-a04c-3b81b6263422"/>
    <ds:schemaRef ds:uri="http://schemas.microsoft.com/office/2006/documentManagement/types"/>
    <ds:schemaRef ds:uri="8e26da16-e8b5-46d8-9cad-5b85b2b3dc8b"/>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Meeting agenda</Template>
  <TotalTime>27</TotalTime>
  <Pages>8</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Gobo, Marcela (Brazil)</dc:creator>
  <cp:keywords/>
  <dc:description/>
  <cp:lastModifiedBy>Gobo, Marcela (Brazil)</cp:lastModifiedBy>
  <cp:revision>1</cp:revision>
  <cp:lastPrinted>2019-10-24T14:59:00Z</cp:lastPrinted>
  <dcterms:created xsi:type="dcterms:W3CDTF">2022-10-07T16:15:00Z</dcterms:created>
  <dcterms:modified xsi:type="dcterms:W3CDTF">2022-10-07T16:47:00Z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0x010100E6C48B12B718494EBCF9F050A80D1840</vt:lpwstr>
  </property>
</Properties>
</file>